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8C30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IDENTIFICATION</w:t>
      </w:r>
    </w:p>
    <w:p w14:paraId="0B35F8E3" w14:textId="77777777" w:rsidR="00D67C43" w:rsidRDefault="00D67C43">
      <w:pPr>
        <w:rPr>
          <w:b/>
          <w:sz w:val="20"/>
          <w:u w:val="single"/>
        </w:rPr>
      </w:pPr>
    </w:p>
    <w:p w14:paraId="429730C6" w14:textId="64D05BA9" w:rsidR="00955FAB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Title</w:t>
      </w:r>
      <w:r w:rsidR="00405CDC">
        <w:rPr>
          <w:b/>
          <w:sz w:val="22"/>
          <w:szCs w:val="22"/>
        </w:rPr>
        <w:t>:</w:t>
      </w:r>
      <w:r w:rsidR="00A82E27">
        <w:rPr>
          <w:b/>
          <w:sz w:val="22"/>
          <w:szCs w:val="22"/>
        </w:rPr>
        <w:t xml:space="preserve">              </w:t>
      </w:r>
      <w:r w:rsidR="005706B6">
        <w:rPr>
          <w:b/>
          <w:sz w:val="22"/>
          <w:szCs w:val="22"/>
        </w:rPr>
        <w:t xml:space="preserve">Assistant </w:t>
      </w:r>
      <w:r w:rsidR="005706B6" w:rsidRPr="00995698">
        <w:rPr>
          <w:b/>
          <w:sz w:val="22"/>
          <w:szCs w:val="22"/>
        </w:rPr>
        <w:t>Lecturer</w:t>
      </w:r>
      <w:r w:rsidR="000B5407" w:rsidRPr="00405CDC">
        <w:rPr>
          <w:b/>
          <w:sz w:val="22"/>
          <w:szCs w:val="22"/>
        </w:rPr>
        <w:tab/>
        <w:t xml:space="preserve"> </w:t>
      </w:r>
      <w:r w:rsidR="003A33F6">
        <w:rPr>
          <w:b/>
          <w:sz w:val="22"/>
          <w:szCs w:val="22"/>
        </w:rPr>
        <w:tab/>
      </w:r>
    </w:p>
    <w:p w14:paraId="1A82C2EE" w14:textId="5834F57B" w:rsidR="00D67C43" w:rsidRPr="00405CDC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Number</w:t>
      </w:r>
      <w:r w:rsidR="00C510EE">
        <w:rPr>
          <w:b/>
          <w:sz w:val="22"/>
          <w:szCs w:val="22"/>
        </w:rPr>
        <w:t>s</w:t>
      </w:r>
      <w:r w:rsidRPr="00405CDC">
        <w:rPr>
          <w:b/>
          <w:sz w:val="22"/>
          <w:szCs w:val="22"/>
        </w:rPr>
        <w:t>:</w:t>
      </w:r>
      <w:r w:rsidR="00405CDC">
        <w:rPr>
          <w:b/>
          <w:sz w:val="22"/>
          <w:szCs w:val="22"/>
        </w:rPr>
        <w:t xml:space="preserve"> </w:t>
      </w:r>
      <w:r w:rsidR="00A82E27">
        <w:rPr>
          <w:b/>
          <w:sz w:val="22"/>
          <w:szCs w:val="22"/>
        </w:rPr>
        <w:t xml:space="preserve">     </w:t>
      </w:r>
      <w:r w:rsidR="002E54E3">
        <w:rPr>
          <w:b/>
          <w:sz w:val="22"/>
          <w:szCs w:val="22"/>
        </w:rPr>
        <w:t>VBL052</w:t>
      </w:r>
      <w:r w:rsidRPr="00405CDC">
        <w:rPr>
          <w:b/>
          <w:sz w:val="22"/>
          <w:szCs w:val="22"/>
        </w:rPr>
        <w:tab/>
      </w:r>
      <w:r w:rsidRPr="00405CDC">
        <w:rPr>
          <w:b/>
          <w:sz w:val="22"/>
          <w:szCs w:val="22"/>
        </w:rPr>
        <w:tab/>
      </w:r>
    </w:p>
    <w:p w14:paraId="033CA0C1" w14:textId="6B309AAD" w:rsidR="00C644B1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Sectio</w:t>
      </w:r>
      <w:r w:rsidR="003A33F6" w:rsidRPr="00C87985">
        <w:rPr>
          <w:b/>
          <w:sz w:val="22"/>
          <w:szCs w:val="22"/>
        </w:rPr>
        <w:t>n</w:t>
      </w:r>
      <w:r w:rsidRPr="00C87985">
        <w:rPr>
          <w:b/>
          <w:sz w:val="22"/>
          <w:szCs w:val="22"/>
        </w:rPr>
        <w:t>:</w:t>
      </w:r>
      <w:r w:rsidR="00405CDC" w:rsidRPr="00C87985">
        <w:rPr>
          <w:b/>
          <w:sz w:val="22"/>
          <w:szCs w:val="22"/>
        </w:rPr>
        <w:t xml:space="preserve">  </w:t>
      </w:r>
      <w:r w:rsidR="003A33F6" w:rsidRPr="00C87985">
        <w:rPr>
          <w:b/>
          <w:sz w:val="22"/>
          <w:szCs w:val="22"/>
        </w:rPr>
        <w:tab/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0A7076" w:rsidRPr="00C87985">
        <w:rPr>
          <w:sz w:val="22"/>
          <w:szCs w:val="22"/>
        </w:rPr>
        <w:t>School of Law</w:t>
      </w:r>
      <w:r w:rsidR="003A33F6" w:rsidRPr="00C87985">
        <w:rPr>
          <w:sz w:val="22"/>
          <w:szCs w:val="22"/>
        </w:rPr>
        <w:t xml:space="preserve"> </w:t>
      </w:r>
      <w:r w:rsidR="00EE7409" w:rsidRPr="00C87985">
        <w:rPr>
          <w:sz w:val="22"/>
          <w:szCs w:val="22"/>
        </w:rPr>
        <w:t>and Social Sciences</w:t>
      </w:r>
      <w:r w:rsidR="00C644B1" w:rsidRPr="00C87985">
        <w:rPr>
          <w:sz w:val="22"/>
          <w:szCs w:val="22"/>
        </w:rPr>
        <w:t xml:space="preserve"> (</w:t>
      </w:r>
      <w:proofErr w:type="spellStart"/>
      <w:r w:rsidR="00C644B1" w:rsidRPr="00C87985">
        <w:rPr>
          <w:sz w:val="22"/>
          <w:szCs w:val="22"/>
        </w:rPr>
        <w:t>SoLaSS</w:t>
      </w:r>
      <w:proofErr w:type="spellEnd"/>
      <w:r w:rsidR="00C644B1" w:rsidRPr="00C87985">
        <w:rPr>
          <w:sz w:val="22"/>
          <w:szCs w:val="22"/>
        </w:rPr>
        <w:t>)</w:t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</w:p>
    <w:p w14:paraId="47EFB27A" w14:textId="49A83E38" w:rsidR="00D67C43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Department:</w:t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995698" w:rsidRPr="00C87985">
        <w:rPr>
          <w:sz w:val="22"/>
          <w:szCs w:val="22"/>
        </w:rPr>
        <w:t>law discipline</w:t>
      </w:r>
    </w:p>
    <w:p w14:paraId="681DF89E" w14:textId="4D494CAF" w:rsidR="00A82E27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Location</w:t>
      </w:r>
      <w:r w:rsidRPr="00775C95">
        <w:rPr>
          <w:bCs/>
          <w:sz w:val="22"/>
          <w:szCs w:val="22"/>
        </w:rPr>
        <w:t>:</w:t>
      </w:r>
      <w:r w:rsidR="008608EA" w:rsidRPr="00775C95">
        <w:rPr>
          <w:bCs/>
          <w:sz w:val="22"/>
          <w:szCs w:val="22"/>
        </w:rPr>
        <w:t xml:space="preserve">  </w:t>
      </w:r>
      <w:r w:rsidR="00AE1EA3">
        <w:rPr>
          <w:bCs/>
          <w:sz w:val="22"/>
          <w:szCs w:val="22"/>
        </w:rPr>
        <w:tab/>
      </w:r>
      <w:r w:rsidR="00AE1EA3">
        <w:rPr>
          <w:bCs/>
          <w:sz w:val="22"/>
          <w:szCs w:val="22"/>
        </w:rPr>
        <w:tab/>
      </w:r>
      <w:r w:rsidR="00A82E27">
        <w:rPr>
          <w:bCs/>
          <w:sz w:val="22"/>
          <w:szCs w:val="22"/>
        </w:rPr>
        <w:t xml:space="preserve">       </w:t>
      </w:r>
      <w:r w:rsidR="008608EA" w:rsidRPr="00405CDC">
        <w:rPr>
          <w:b/>
          <w:sz w:val="22"/>
          <w:szCs w:val="22"/>
        </w:rPr>
        <w:t xml:space="preserve"> </w:t>
      </w:r>
      <w:proofErr w:type="spellStart"/>
      <w:r w:rsidR="00995698">
        <w:rPr>
          <w:b/>
          <w:sz w:val="22"/>
          <w:szCs w:val="22"/>
        </w:rPr>
        <w:t>Emalus</w:t>
      </w:r>
      <w:proofErr w:type="spellEnd"/>
      <w:r w:rsidR="00995698">
        <w:rPr>
          <w:b/>
          <w:sz w:val="22"/>
          <w:szCs w:val="22"/>
        </w:rPr>
        <w:t xml:space="preserve"> (Vanuatu)</w:t>
      </w:r>
      <w:r w:rsidR="00F64F6F" w:rsidRPr="00405CDC">
        <w:rPr>
          <w:b/>
          <w:sz w:val="22"/>
          <w:szCs w:val="22"/>
        </w:rPr>
        <w:tab/>
      </w:r>
      <w:r w:rsidR="00405CDC">
        <w:rPr>
          <w:b/>
          <w:sz w:val="22"/>
          <w:szCs w:val="22"/>
        </w:rPr>
        <w:tab/>
      </w:r>
      <w:r w:rsidR="005C1B9B">
        <w:rPr>
          <w:b/>
          <w:sz w:val="22"/>
          <w:szCs w:val="22"/>
        </w:rPr>
        <w:t xml:space="preserve">  </w:t>
      </w:r>
      <w:r w:rsidR="00AE1EA3">
        <w:rPr>
          <w:b/>
          <w:sz w:val="22"/>
          <w:szCs w:val="22"/>
        </w:rPr>
        <w:tab/>
      </w:r>
    </w:p>
    <w:p w14:paraId="540B2992" w14:textId="70E64521" w:rsidR="00775C95" w:rsidRPr="00F47AE0" w:rsidRDefault="00D67C43" w:rsidP="002110CA">
      <w:pPr>
        <w:rPr>
          <w:bCs/>
          <w:sz w:val="22"/>
          <w:szCs w:val="22"/>
        </w:rPr>
      </w:pPr>
      <w:r w:rsidRPr="00405CDC">
        <w:rPr>
          <w:b/>
          <w:sz w:val="22"/>
          <w:szCs w:val="22"/>
        </w:rPr>
        <w:t>Category:</w:t>
      </w:r>
      <w:r w:rsidR="00AE1EA3">
        <w:rPr>
          <w:b/>
          <w:sz w:val="22"/>
          <w:szCs w:val="22"/>
        </w:rPr>
        <w:tab/>
      </w:r>
      <w:r w:rsidR="00A82E27">
        <w:rPr>
          <w:b/>
          <w:sz w:val="22"/>
          <w:szCs w:val="22"/>
        </w:rPr>
        <w:t xml:space="preserve">                </w:t>
      </w:r>
      <w:r w:rsidR="00DE16B8" w:rsidRPr="00F47AE0">
        <w:rPr>
          <w:bCs/>
          <w:sz w:val="22"/>
          <w:szCs w:val="22"/>
        </w:rPr>
        <w:t>Academic</w:t>
      </w:r>
    </w:p>
    <w:p w14:paraId="4B46965D" w14:textId="07A17524" w:rsidR="00D67C43" w:rsidRPr="00F47AE0" w:rsidRDefault="00D67C43" w:rsidP="002110CA">
      <w:pPr>
        <w:rPr>
          <w:bCs/>
          <w:sz w:val="22"/>
          <w:szCs w:val="22"/>
        </w:rPr>
      </w:pPr>
      <w:r w:rsidRPr="00F47AE0">
        <w:rPr>
          <w:b/>
          <w:sz w:val="22"/>
          <w:szCs w:val="22"/>
        </w:rPr>
        <w:t>Grade:</w:t>
      </w:r>
      <w:r w:rsidR="00B97C30" w:rsidRPr="00F47AE0">
        <w:rPr>
          <w:b/>
          <w:sz w:val="22"/>
          <w:szCs w:val="22"/>
        </w:rPr>
        <w:t xml:space="preserve"> </w:t>
      </w:r>
      <w:r w:rsidR="00955FAB" w:rsidRPr="00F47AE0">
        <w:rPr>
          <w:b/>
          <w:sz w:val="22"/>
          <w:szCs w:val="22"/>
        </w:rPr>
        <w:tab/>
      </w:r>
      <w:r w:rsidR="00955FAB" w:rsidRPr="00F47AE0">
        <w:rPr>
          <w:b/>
          <w:sz w:val="22"/>
          <w:szCs w:val="22"/>
        </w:rPr>
        <w:tab/>
      </w:r>
      <w:r w:rsidR="00A82E27" w:rsidRPr="00F47AE0">
        <w:rPr>
          <w:bCs/>
          <w:sz w:val="22"/>
          <w:szCs w:val="22"/>
        </w:rPr>
        <w:t xml:space="preserve">                </w:t>
      </w:r>
      <w:r w:rsidR="00995698" w:rsidRPr="00F47AE0">
        <w:rPr>
          <w:bCs/>
          <w:sz w:val="22"/>
          <w:szCs w:val="22"/>
        </w:rPr>
        <w:t xml:space="preserve">Senior Lecturer </w:t>
      </w:r>
      <w:r w:rsidR="00F47AE0" w:rsidRPr="00F47AE0">
        <w:rPr>
          <w:bCs/>
          <w:sz w:val="22"/>
          <w:szCs w:val="22"/>
        </w:rPr>
        <w:t xml:space="preserve">/ </w:t>
      </w:r>
      <w:r w:rsidR="00B97C30" w:rsidRPr="00F47AE0">
        <w:rPr>
          <w:bCs/>
          <w:sz w:val="22"/>
          <w:szCs w:val="22"/>
        </w:rPr>
        <w:t>Lecturer</w:t>
      </w:r>
      <w:r w:rsidR="00775C95" w:rsidRPr="00F47AE0">
        <w:rPr>
          <w:bCs/>
          <w:sz w:val="22"/>
          <w:szCs w:val="22"/>
        </w:rPr>
        <w:t>/Assistant Lecturer</w:t>
      </w:r>
      <w:r w:rsidR="000855DA">
        <w:rPr>
          <w:bCs/>
          <w:sz w:val="22"/>
          <w:szCs w:val="22"/>
        </w:rPr>
        <w:t>/Teaching Assistant</w:t>
      </w:r>
    </w:p>
    <w:p w14:paraId="2B0D5965" w14:textId="6BDCD201" w:rsidR="00775C95" w:rsidRPr="002E54E3" w:rsidRDefault="00D67C43" w:rsidP="002110CA">
      <w:pPr>
        <w:rPr>
          <w:sz w:val="22"/>
          <w:szCs w:val="22"/>
        </w:rPr>
      </w:pPr>
      <w:r w:rsidRPr="00405CDC">
        <w:rPr>
          <w:b/>
          <w:sz w:val="22"/>
          <w:szCs w:val="22"/>
        </w:rPr>
        <w:t>Current Incumbent</w:t>
      </w:r>
      <w:r w:rsidR="005C1B9B">
        <w:rPr>
          <w:b/>
          <w:sz w:val="22"/>
          <w:szCs w:val="22"/>
        </w:rPr>
        <w:t>:</w:t>
      </w:r>
      <w:r w:rsidR="003B40A1">
        <w:rPr>
          <w:b/>
          <w:sz w:val="22"/>
          <w:szCs w:val="22"/>
        </w:rPr>
        <w:tab/>
      </w:r>
      <w:r w:rsidR="002E54E3" w:rsidRPr="002E54E3">
        <w:t>Vacant</w:t>
      </w:r>
    </w:p>
    <w:p w14:paraId="3A2B4445" w14:textId="3A8A72AD" w:rsidR="00D67C43" w:rsidRPr="00467E0B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Date of substantive appointment</w:t>
      </w:r>
      <w:proofErr w:type="gramStart"/>
      <w:r w:rsidR="00405CDC" w:rsidRPr="00D105BB">
        <w:rPr>
          <w:bCs/>
          <w:sz w:val="22"/>
          <w:szCs w:val="22"/>
        </w:rPr>
        <w:t xml:space="preserve">: </w:t>
      </w:r>
      <w:r w:rsidR="00641126" w:rsidRPr="00D105BB">
        <w:rPr>
          <w:bCs/>
          <w:sz w:val="22"/>
          <w:szCs w:val="22"/>
          <w:u w:val="single"/>
        </w:rPr>
        <w:tab/>
      </w:r>
      <w:r w:rsidR="00641126" w:rsidRPr="00467E0B">
        <w:rPr>
          <w:bCs/>
          <w:sz w:val="22"/>
          <w:szCs w:val="22"/>
        </w:rPr>
        <w:t>As</w:t>
      </w:r>
      <w:proofErr w:type="gramEnd"/>
      <w:r w:rsidR="00641126" w:rsidRPr="00467E0B">
        <w:rPr>
          <w:bCs/>
          <w:sz w:val="22"/>
          <w:szCs w:val="22"/>
        </w:rPr>
        <w:t xml:space="preserve"> soon as possible.</w:t>
      </w:r>
      <w:r w:rsidR="00641126" w:rsidRPr="00467E0B">
        <w:rPr>
          <w:b/>
          <w:sz w:val="22"/>
          <w:szCs w:val="22"/>
        </w:rPr>
        <w:t xml:space="preserve"> </w:t>
      </w:r>
    </w:p>
    <w:p w14:paraId="3AD1C202" w14:textId="16356E2B" w:rsidR="00775C95" w:rsidRPr="00467E0B" w:rsidRDefault="00405CDC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Reports To</w:t>
      </w:r>
      <w:r w:rsidR="005C1B9B" w:rsidRPr="00467E0B">
        <w:rPr>
          <w:b/>
          <w:sz w:val="22"/>
          <w:szCs w:val="22"/>
        </w:rPr>
        <w:t xml:space="preserve">: </w:t>
      </w:r>
      <w:r w:rsidR="00D105BB" w:rsidRPr="00467E0B">
        <w:rPr>
          <w:b/>
          <w:sz w:val="22"/>
          <w:szCs w:val="22"/>
        </w:rPr>
        <w:tab/>
      </w:r>
      <w:r w:rsidR="00D105BB" w:rsidRPr="00467E0B">
        <w:rPr>
          <w:b/>
          <w:sz w:val="22"/>
          <w:szCs w:val="22"/>
        </w:rPr>
        <w:tab/>
      </w:r>
      <w:r w:rsidR="001B1D4B" w:rsidRPr="00467E0B">
        <w:rPr>
          <w:b/>
          <w:sz w:val="22"/>
          <w:szCs w:val="22"/>
        </w:rPr>
        <w:tab/>
      </w:r>
      <w:r w:rsidR="000855DA">
        <w:rPr>
          <w:bCs/>
          <w:sz w:val="22"/>
          <w:szCs w:val="22"/>
        </w:rPr>
        <w:t>Head of School of Law and Social Sciences</w:t>
      </w:r>
    </w:p>
    <w:p w14:paraId="2B4AAE6B" w14:textId="1FB1703B" w:rsidR="00D67C43" w:rsidRPr="00467E0B" w:rsidRDefault="00D67C43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Supervised by</w:t>
      </w:r>
      <w:proofErr w:type="gramStart"/>
      <w:r w:rsidRPr="00467E0B">
        <w:rPr>
          <w:b/>
          <w:szCs w:val="22"/>
        </w:rPr>
        <w:t xml:space="preserve">: </w:t>
      </w:r>
      <w:r w:rsidR="00405CDC" w:rsidRPr="00467E0B">
        <w:rPr>
          <w:b/>
          <w:szCs w:val="22"/>
        </w:rPr>
        <w:t xml:space="preserve"> </w:t>
      </w:r>
      <w:r w:rsidR="00D105BB" w:rsidRPr="00467E0B">
        <w:rPr>
          <w:b/>
          <w:szCs w:val="22"/>
        </w:rPr>
        <w:tab/>
      </w:r>
      <w:r w:rsidR="001B1D4B" w:rsidRPr="00467E0B">
        <w:rPr>
          <w:b/>
          <w:szCs w:val="22"/>
        </w:rPr>
        <w:tab/>
      </w:r>
      <w:r w:rsidR="001F7299" w:rsidRPr="00467E0B">
        <w:rPr>
          <w:bCs/>
          <w:sz w:val="22"/>
          <w:szCs w:val="22"/>
        </w:rPr>
        <w:t>Head</w:t>
      </w:r>
      <w:proofErr w:type="gramEnd"/>
      <w:r w:rsidR="001F7299" w:rsidRPr="00467E0B">
        <w:rPr>
          <w:bCs/>
          <w:sz w:val="22"/>
          <w:szCs w:val="22"/>
        </w:rPr>
        <w:t xml:space="preserve"> of School of Law and Social Sciences</w:t>
      </w:r>
      <w:r w:rsidR="00775C95" w:rsidRPr="00467E0B">
        <w:rPr>
          <w:bCs/>
          <w:sz w:val="22"/>
          <w:szCs w:val="22"/>
        </w:rPr>
        <w:t>.</w:t>
      </w:r>
    </w:p>
    <w:p w14:paraId="6B120D78" w14:textId="77777777" w:rsidR="005C1B9B" w:rsidRDefault="005C1B9B">
      <w:pPr>
        <w:rPr>
          <w:szCs w:val="22"/>
        </w:rPr>
      </w:pPr>
    </w:p>
    <w:p w14:paraId="2E9BA330" w14:textId="77777777" w:rsidR="00D67C43" w:rsidRDefault="00D67C43">
      <w:pPr>
        <w:pBdr>
          <w:top w:val="single" w:sz="4" w:space="1" w:color="auto"/>
        </w:pBdr>
        <w:rPr>
          <w:b/>
          <w:szCs w:val="22"/>
        </w:rPr>
      </w:pPr>
    </w:p>
    <w:p w14:paraId="23D0462D" w14:textId="77777777" w:rsidR="005C1B9B" w:rsidRDefault="005C1B9B" w:rsidP="005C1B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ORGANIZATION CONTEXT </w:t>
      </w:r>
    </w:p>
    <w:p w14:paraId="0820E8BE" w14:textId="77777777" w:rsidR="005C1B9B" w:rsidRPr="00AA7AB5" w:rsidRDefault="005C1B9B">
      <w:pPr>
        <w:rPr>
          <w:i/>
        </w:rPr>
      </w:pPr>
    </w:p>
    <w:p w14:paraId="718D83EF" w14:textId="77777777" w:rsidR="005C1B9B" w:rsidRPr="00AA7AB5" w:rsidRDefault="005C1B9B">
      <w:pPr>
        <w:rPr>
          <w:b/>
          <w:i/>
        </w:rPr>
      </w:pPr>
      <w:r w:rsidRPr="00AA7AB5">
        <w:rPr>
          <w:i/>
        </w:rPr>
        <w:t>Organization chart to identify the job’s reporting relationships</w:t>
      </w:r>
    </w:p>
    <w:p w14:paraId="5D0B4987" w14:textId="77777777" w:rsidR="005C1B9B" w:rsidRDefault="005C1B9B">
      <w:pPr>
        <w:rPr>
          <w:rFonts w:ascii="Arial" w:hAnsi="Arial" w:cs="Arial"/>
          <w:b/>
        </w:rPr>
      </w:pPr>
    </w:p>
    <w:p w14:paraId="1510BADA" w14:textId="77777777" w:rsidR="000F59AF" w:rsidRDefault="000F59A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Insert organization:</w:t>
      </w:r>
    </w:p>
    <w:p w14:paraId="3DDD0BDF" w14:textId="77777777" w:rsidR="000F59AF" w:rsidRDefault="000F59AF">
      <w:pPr>
        <w:rPr>
          <w:rFonts w:ascii="Arial" w:hAnsi="Arial" w:cs="Arial"/>
          <w:b/>
        </w:rPr>
      </w:pPr>
    </w:p>
    <w:p w14:paraId="356F4BAA" w14:textId="7FFDC6D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FFAB453" wp14:editId="43229CF9">
                <wp:simplePos x="0" y="0"/>
                <wp:positionH relativeFrom="column">
                  <wp:posOffset>1584960</wp:posOffset>
                </wp:positionH>
                <wp:positionV relativeFrom="paragraph">
                  <wp:posOffset>515836</wp:posOffset>
                </wp:positionV>
                <wp:extent cx="621071" cy="0"/>
                <wp:effectExtent l="0" t="63500" r="1270" b="63500"/>
                <wp:wrapNone/>
                <wp:docPr id="6239626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D71B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24.8pt;margin-top:40.6pt;width:48.9pt;height:0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" strokecolor="#156082 [3204]" strokeweight="1pt">
                <v:stroke endarrow="block" joinstyle="miter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9367B9" wp14:editId="649255B0">
                <wp:simplePos x="0" y="0"/>
                <wp:positionH relativeFrom="column">
                  <wp:posOffset>2178367</wp:posOffset>
                </wp:positionH>
                <wp:positionV relativeFrom="paragraph">
                  <wp:posOffset>193390</wp:posOffset>
                </wp:positionV>
                <wp:extent cx="1510018" cy="670560"/>
                <wp:effectExtent l="0" t="0" r="14605" b="15240"/>
                <wp:wrapNone/>
                <wp:docPr id="12204970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018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9A5E3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Deputy Head of School (Law)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367B9" id="Rectangle 3" o:spid="_x0000_s1026" style="position:absolute;margin-left:171.5pt;margin-top:15.25pt;width:118.9pt;height:52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" fillcolor="#156082 [3204]" strokecolor="#030e13 [484]" strokeweight="1.5pt">
                <v:textbox>
                  <w:txbxContent>
                    <w:p w14:paraId="5989A5E3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Deputy Head of School (Law)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682F6" wp14:editId="06C8D386">
                <wp:simplePos x="0" y="0"/>
                <wp:positionH relativeFrom="column">
                  <wp:posOffset>175743</wp:posOffset>
                </wp:positionH>
                <wp:positionV relativeFrom="paragraph">
                  <wp:posOffset>200643</wp:posOffset>
                </wp:positionV>
                <wp:extent cx="1409350" cy="671119"/>
                <wp:effectExtent l="0" t="0" r="13335" b="15240"/>
                <wp:wrapNone/>
                <wp:docPr id="2124573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350" cy="6711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98B52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 xml:space="preserve">Head of </w:t>
                            </w:r>
                            <w:proofErr w:type="spellStart"/>
                            <w:r>
                              <w:rPr>
                                <w:lang w:val="en-AU"/>
                              </w:rPr>
                              <w:t>SoLaSS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82F6" id="Rectangle 2" o:spid="_x0000_s1027" style="position:absolute;margin-left:13.85pt;margin-top:15.8pt;width:110.95pt;height:5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" fillcolor="#156082 [3204]" strokecolor="#030e13 [484]" strokeweight="1.5pt">
                <v:textbox>
                  <w:txbxContent>
                    <w:p w14:paraId="1AB98B52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 xml:space="preserve">Head of </w:t>
                      </w:r>
                      <w:proofErr w:type="spellStart"/>
                      <w:r>
                        <w:rPr>
                          <w:lang w:val="en-AU"/>
                        </w:rPr>
                        <w:t>SoLaSS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9B692AD" w14:textId="3DCE3F83" w:rsidR="008B17EC" w:rsidRPr="00BC00FB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</w:p>
    <w:p w14:paraId="3C25A920" w14:textId="538A05F2" w:rsidR="008B17EC" w:rsidRDefault="00C33C8B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71130275" wp14:editId="1CFC98AB">
                <wp:simplePos x="0" y="0"/>
                <wp:positionH relativeFrom="column">
                  <wp:posOffset>2353056</wp:posOffset>
                </wp:positionH>
                <wp:positionV relativeFrom="paragraph">
                  <wp:posOffset>115443</wp:posOffset>
                </wp:positionV>
                <wp:extent cx="414528" cy="426720"/>
                <wp:effectExtent l="12700" t="25400" r="30480" b="17780"/>
                <wp:wrapNone/>
                <wp:docPr id="16892283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528" cy="426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A06C5" id="Straight Arrow Connector 7" o:spid="_x0000_s1026" type="#_x0000_t32" style="position:absolute;margin-left:185.3pt;margin-top:9.1pt;width:32.65pt;height:33.6pt;flip:y;z-index:251659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" strokecolor="#156082 [3204]" strokeweight="1.5pt">
                <v:stroke endarrow="block" joinstyle="miter"/>
              </v:shape>
            </w:pict>
          </mc:Fallback>
        </mc:AlternateContent>
      </w:r>
      <w:r w:rsidR="008B17EC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F6185D" wp14:editId="709D1015">
                <wp:simplePos x="0" y="0"/>
                <wp:positionH relativeFrom="column">
                  <wp:posOffset>1383665</wp:posOffset>
                </wp:positionH>
                <wp:positionV relativeFrom="paragraph">
                  <wp:posOffset>113030</wp:posOffset>
                </wp:positionV>
                <wp:extent cx="520065" cy="439420"/>
                <wp:effectExtent l="0" t="0" r="38735" b="30480"/>
                <wp:wrapNone/>
                <wp:docPr id="186231956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" cy="439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D242A" id="Straight Arrow Connector 5" o:spid="_x0000_s1026" type="#_x0000_t32" style="position:absolute;margin-left:108.95pt;margin-top:8.9pt;width:40.95pt;height:34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" strokecolor="#156082 [3204]" strokeweight="1pt">
                <v:stroke endarrow="block" joinstyle="miter"/>
              </v:shape>
            </w:pict>
          </mc:Fallback>
        </mc:AlternateContent>
      </w:r>
    </w:p>
    <w:p w14:paraId="0BD605E6" w14:textId="6A5E41B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CACF0CB" w14:textId="0861866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19E63FB" w14:textId="6530D1CF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01771CB" wp14:editId="47D026CA">
                <wp:simplePos x="0" y="0"/>
                <wp:positionH relativeFrom="column">
                  <wp:posOffset>1266190</wp:posOffset>
                </wp:positionH>
                <wp:positionV relativeFrom="paragraph">
                  <wp:posOffset>22825</wp:posOffset>
                </wp:positionV>
                <wp:extent cx="1770077" cy="880844"/>
                <wp:effectExtent l="0" t="0" r="8255" b="8255"/>
                <wp:wrapNone/>
                <wp:docPr id="181720919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077" cy="8808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0AA897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Academic staff teaching law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771CB" id="Rectangle 4" o:spid="_x0000_s1028" style="position:absolute;margin-left:99.7pt;margin-top:1.8pt;width:139.4pt;height:69.3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" fillcolor="#156082 [3204]" strokecolor="#030e13 [484]" strokeweight="1.5pt">
                <v:textbox>
                  <w:txbxContent>
                    <w:p w14:paraId="780AA897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Academic staff teaching law courses</w:t>
                      </w:r>
                    </w:p>
                  </w:txbxContent>
                </v:textbox>
              </v:rect>
            </w:pict>
          </mc:Fallback>
        </mc:AlternateContent>
      </w:r>
    </w:p>
    <w:p w14:paraId="346E4B8E" w14:textId="000BEDE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6556959" w14:textId="783CDAD5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15B72362" w14:textId="6EF91894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DD5309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6B60C13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70FA16B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9E139AA" w14:textId="77777777" w:rsidR="008B17EC" w:rsidRDefault="008B17EC">
      <w:pPr>
        <w:rPr>
          <w:rFonts w:ascii="Arial" w:hAnsi="Arial" w:cs="Arial"/>
          <w:b/>
        </w:rPr>
      </w:pPr>
    </w:p>
    <w:p w14:paraId="641D3936" w14:textId="77777777" w:rsidR="000F59AF" w:rsidRDefault="000F59AF">
      <w:pPr>
        <w:rPr>
          <w:rFonts w:ascii="Arial" w:hAnsi="Arial" w:cs="Arial"/>
          <w:b/>
        </w:rPr>
      </w:pPr>
    </w:p>
    <w:p w14:paraId="5028A63B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PURPOSE </w:t>
      </w:r>
    </w:p>
    <w:p w14:paraId="7F616049" w14:textId="77777777" w:rsidR="00C40B39" w:rsidRDefault="00C40B39" w:rsidP="00890BB7">
      <w:pPr>
        <w:tabs>
          <w:tab w:val="left" w:pos="0"/>
        </w:tabs>
        <w:jc w:val="both"/>
        <w:rPr>
          <w:i/>
          <w:szCs w:val="22"/>
        </w:rPr>
      </w:pPr>
    </w:p>
    <w:p w14:paraId="2AA031EA" w14:textId="4524B943" w:rsidR="009D6AFC" w:rsidRPr="00C40B39" w:rsidRDefault="002E54E3" w:rsidP="009D6AFC">
      <w:p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>An</w:t>
      </w:r>
      <w:r w:rsidR="00C40B39" w:rsidRPr="00C40B39">
        <w:rPr>
          <w:i/>
          <w:szCs w:val="22"/>
          <w:lang w:val="en-AU"/>
        </w:rPr>
        <w:t xml:space="preserve"> Assistant Lecturer</w:t>
      </w:r>
      <w:r>
        <w:rPr>
          <w:i/>
          <w:szCs w:val="22"/>
          <w:lang w:val="en-AU"/>
        </w:rPr>
        <w:t xml:space="preserve"> </w:t>
      </w:r>
      <w:r w:rsidR="00C40B39" w:rsidRPr="00C40B39">
        <w:rPr>
          <w:i/>
          <w:szCs w:val="22"/>
          <w:lang w:val="en-AU"/>
        </w:rPr>
        <w:t xml:space="preserve">in </w:t>
      </w:r>
      <w:r w:rsidR="004D6682">
        <w:rPr>
          <w:i/>
          <w:szCs w:val="22"/>
          <w:lang w:val="en-AU"/>
        </w:rPr>
        <w:t xml:space="preserve">law will ensure that the LLB is offered </w:t>
      </w:r>
      <w:r w:rsidR="00720276">
        <w:rPr>
          <w:i/>
          <w:szCs w:val="22"/>
          <w:lang w:val="en-AU"/>
        </w:rPr>
        <w:t xml:space="preserve">as a </w:t>
      </w:r>
      <w:r w:rsidR="006510E8">
        <w:rPr>
          <w:i/>
          <w:szCs w:val="22"/>
          <w:lang w:val="en-AU"/>
        </w:rPr>
        <w:t>high</w:t>
      </w:r>
      <w:r w:rsidR="006A43CA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>-quality</w:t>
      </w:r>
      <w:r w:rsidR="00720276">
        <w:rPr>
          <w:i/>
          <w:szCs w:val="22"/>
          <w:lang w:val="en-AU"/>
        </w:rPr>
        <w:t xml:space="preserve"> program </w:t>
      </w:r>
      <w:r w:rsidR="006A43CA">
        <w:rPr>
          <w:i/>
          <w:szCs w:val="22"/>
          <w:lang w:val="en-AU"/>
        </w:rPr>
        <w:t xml:space="preserve">in either Laucala, Emalus or online </w:t>
      </w:r>
      <w:r w:rsidR="00720276">
        <w:rPr>
          <w:i/>
          <w:szCs w:val="22"/>
          <w:lang w:val="en-AU"/>
        </w:rPr>
        <w:t>across the Pacific. They will teach, moderate, develop</w:t>
      </w:r>
      <w:r w:rsidR="006A43CA">
        <w:rPr>
          <w:i/>
          <w:szCs w:val="22"/>
          <w:lang w:val="en-AU"/>
        </w:rPr>
        <w:t xml:space="preserve">, </w:t>
      </w:r>
      <w:r w:rsidR="00720276">
        <w:rPr>
          <w:i/>
          <w:szCs w:val="22"/>
          <w:lang w:val="en-AU"/>
        </w:rPr>
        <w:t xml:space="preserve">review and </w:t>
      </w:r>
      <w:r w:rsidR="006A43CA">
        <w:rPr>
          <w:i/>
          <w:szCs w:val="22"/>
          <w:lang w:val="en-AU"/>
        </w:rPr>
        <w:t xml:space="preserve">monitor the quality of core courses </w:t>
      </w:r>
      <w:r w:rsidR="00720276">
        <w:rPr>
          <w:i/>
          <w:szCs w:val="22"/>
          <w:lang w:val="en-AU"/>
        </w:rPr>
        <w:t xml:space="preserve">across the years. </w:t>
      </w:r>
      <w:r w:rsidR="00925B12">
        <w:rPr>
          <w:i/>
          <w:szCs w:val="22"/>
          <w:lang w:val="en-AU"/>
        </w:rPr>
        <w:t>The incumbent will engage in research and contribute to thought leadership through their publications</w:t>
      </w:r>
      <w:r w:rsidR="00ED2BD1">
        <w:rPr>
          <w:i/>
          <w:szCs w:val="22"/>
          <w:lang w:val="en-AU"/>
        </w:rPr>
        <w:t>, consultancy work, and engagement with legal issues. They will enhance and develop the institutional reputation of USP law</w:t>
      </w:r>
      <w:r w:rsidR="00D1319F">
        <w:rPr>
          <w:i/>
          <w:szCs w:val="22"/>
          <w:lang w:val="en-AU"/>
        </w:rPr>
        <w:t xml:space="preserve"> by </w:t>
      </w:r>
      <w:r w:rsidR="00D60B43">
        <w:rPr>
          <w:i/>
          <w:szCs w:val="22"/>
          <w:lang w:val="en-AU"/>
        </w:rPr>
        <w:t>engaging with the legal profession and bettering society through their teaching and research efforts. Critically, they will develop and help build a vibrant academic community</w:t>
      </w:r>
      <w:r w:rsidR="007F5277">
        <w:rPr>
          <w:i/>
          <w:szCs w:val="22"/>
          <w:lang w:val="en-AU"/>
        </w:rPr>
        <w:t xml:space="preserve"> at Laucala and Emalus</w:t>
      </w:r>
      <w:r w:rsidR="00A35BD5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 xml:space="preserve">with their publication and engagement with legal issues and problems. </w:t>
      </w:r>
      <w:r w:rsidR="006510E8">
        <w:rPr>
          <w:i/>
          <w:szCs w:val="22"/>
          <w:lang w:val="en-AU"/>
        </w:rPr>
        <w:lastRenderedPageBreak/>
        <w:t xml:space="preserve">In addition to enhancing the teaching and learning environment </w:t>
      </w:r>
      <w:r w:rsidR="009822A5">
        <w:rPr>
          <w:i/>
          <w:szCs w:val="22"/>
          <w:lang w:val="en-AU"/>
        </w:rPr>
        <w:t xml:space="preserve">the academic staff will engage with the profession and contribute to bettering society through their teaching and scholarship. </w:t>
      </w:r>
    </w:p>
    <w:p w14:paraId="1D5E30F4" w14:textId="77777777" w:rsidR="000F59AF" w:rsidRDefault="000F59AF">
      <w:pPr>
        <w:rPr>
          <w:rFonts w:ascii="Arial" w:hAnsi="Arial" w:cs="Arial"/>
          <w:b/>
        </w:rPr>
      </w:pPr>
    </w:p>
    <w:p w14:paraId="4188B7CA" w14:textId="77777777" w:rsidR="00D67C43" w:rsidRPr="00406DD9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NATURE AND SCOPE</w:t>
      </w:r>
    </w:p>
    <w:p w14:paraId="6D2187E1" w14:textId="4BE1ADEC" w:rsidR="00F87ED8" w:rsidRPr="00F87ED8" w:rsidRDefault="00F87ED8" w:rsidP="002E54E3">
      <w:pPr>
        <w:pStyle w:val="Default"/>
        <w:jc w:val="both"/>
        <w:rPr>
          <w:rFonts w:ascii="Times New Roman" w:hAnsi="Times New Roman" w:cs="Times New Roman"/>
          <w:i/>
        </w:rPr>
      </w:pPr>
      <w:proofErr w:type="gramStart"/>
      <w:r w:rsidRPr="00F87ED8">
        <w:rPr>
          <w:rFonts w:ascii="Times New Roman" w:hAnsi="Times New Roman" w:cs="Times New Roman"/>
          <w:i/>
        </w:rPr>
        <w:t>A</w:t>
      </w:r>
      <w:proofErr w:type="gramEnd"/>
      <w:r w:rsidRPr="00F87ED8">
        <w:rPr>
          <w:rFonts w:ascii="Times New Roman" w:hAnsi="Times New Roman" w:cs="Times New Roman"/>
          <w:i/>
        </w:rPr>
        <w:t xml:space="preserve"> Assistant Lecture in </w:t>
      </w:r>
      <w:r w:rsidR="00701E6E">
        <w:rPr>
          <w:rFonts w:ascii="Times New Roman" w:hAnsi="Times New Roman" w:cs="Times New Roman"/>
          <w:i/>
        </w:rPr>
        <w:t xml:space="preserve">law </w:t>
      </w:r>
      <w:r w:rsidRPr="00F87ED8">
        <w:rPr>
          <w:rFonts w:ascii="Times New Roman" w:hAnsi="Times New Roman" w:cs="Times New Roman"/>
          <w:i/>
        </w:rPr>
        <w:t>will be responsible for delivering lectures, seminars, and tutorials, and for engaging in academic consultations and student advising. Teaching will be conducted across multiple modes, including face-to-face, blended, and online formats, in accordance with the University's learning and teaching strategies.</w:t>
      </w:r>
      <w:r w:rsidR="001F0EAA">
        <w:rPr>
          <w:rFonts w:ascii="Times New Roman" w:hAnsi="Times New Roman" w:cs="Times New Roman"/>
          <w:i/>
        </w:rPr>
        <w:t xml:space="preserve"> They will also contribute to the administration and management of initiatives undertaken through USP Law, such as continuing legal education, law reform, and research initiatives.</w:t>
      </w:r>
    </w:p>
    <w:p w14:paraId="3A66C244" w14:textId="77777777" w:rsidR="00F87ED8" w:rsidRDefault="00F87ED8" w:rsidP="002E54E3">
      <w:pPr>
        <w:pStyle w:val="Default"/>
        <w:jc w:val="both"/>
        <w:rPr>
          <w:rFonts w:ascii="Times New Roman" w:hAnsi="Times New Roman" w:cs="Times New Roman"/>
          <w:i/>
        </w:rPr>
      </w:pPr>
    </w:p>
    <w:p w14:paraId="44FA6506" w14:textId="77777777" w:rsidR="00122844" w:rsidRPr="00C40B39" w:rsidRDefault="00122844" w:rsidP="002E54E3">
      <w:pPr>
        <w:tabs>
          <w:tab w:val="left" w:pos="0"/>
        </w:tabs>
        <w:jc w:val="both"/>
        <w:rPr>
          <w:b/>
          <w:bCs/>
          <w:i/>
          <w:szCs w:val="22"/>
          <w:lang w:val="en-AU"/>
        </w:rPr>
      </w:pPr>
      <w:r w:rsidRPr="00C40B39">
        <w:rPr>
          <w:b/>
          <w:bCs/>
          <w:i/>
          <w:szCs w:val="22"/>
          <w:lang w:val="en-AU"/>
        </w:rPr>
        <w:t>Assistant Lecturer</w:t>
      </w:r>
    </w:p>
    <w:p w14:paraId="5502761D" w14:textId="77777777" w:rsidR="00122844" w:rsidRPr="00C40B39" w:rsidRDefault="00122844" w:rsidP="002E54E3">
      <w:p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>Candidates for appointment at Assistant Lecturer level are expected to:</w:t>
      </w:r>
    </w:p>
    <w:p w14:paraId="31542988" w14:textId="77777777" w:rsidR="002E54E3" w:rsidRPr="00C40B39" w:rsidRDefault="002E54E3" w:rsidP="002E54E3">
      <w:pPr>
        <w:numPr>
          <w:ilvl w:val="0"/>
          <w:numId w:val="28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 xml:space="preserve">Hold a </w:t>
      </w:r>
      <w:proofErr w:type="gramStart"/>
      <w:r w:rsidRPr="00C40B39">
        <w:rPr>
          <w:i/>
          <w:szCs w:val="22"/>
          <w:lang w:val="en-AU"/>
        </w:rPr>
        <w:t>Master’s</w:t>
      </w:r>
      <w:proofErr w:type="gramEnd"/>
      <w:r w:rsidRPr="00C40B39">
        <w:rPr>
          <w:i/>
          <w:szCs w:val="22"/>
          <w:lang w:val="en-AU"/>
        </w:rPr>
        <w:t xml:space="preserve"> degree in a relevant field.</w:t>
      </w:r>
    </w:p>
    <w:p w14:paraId="04CA07A3" w14:textId="77777777" w:rsidR="002E54E3" w:rsidRPr="00C40B39" w:rsidRDefault="002E54E3" w:rsidP="002E54E3">
      <w:pPr>
        <w:numPr>
          <w:ilvl w:val="0"/>
          <w:numId w:val="28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>Be enrolled in a PhD program and be nearing completion</w:t>
      </w:r>
      <w:r>
        <w:rPr>
          <w:i/>
          <w:szCs w:val="22"/>
          <w:lang w:val="en-AU"/>
        </w:rPr>
        <w:t xml:space="preserve"> in a relevant field</w:t>
      </w:r>
      <w:r w:rsidRPr="00C40B39">
        <w:rPr>
          <w:i/>
          <w:szCs w:val="22"/>
          <w:lang w:val="en-AU"/>
        </w:rPr>
        <w:t>.</w:t>
      </w:r>
    </w:p>
    <w:p w14:paraId="55939D0B" w14:textId="77777777" w:rsidR="002E54E3" w:rsidRPr="00C40B39" w:rsidRDefault="002E54E3" w:rsidP="002E54E3">
      <w:pPr>
        <w:numPr>
          <w:ilvl w:val="0"/>
          <w:numId w:val="28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 xml:space="preserve">Have experience teaching law at tertiary level. </w:t>
      </w:r>
    </w:p>
    <w:p w14:paraId="1AFC8042" w14:textId="77777777" w:rsidR="002E54E3" w:rsidRPr="00C40B39" w:rsidRDefault="002E54E3" w:rsidP="002E54E3">
      <w:pPr>
        <w:numPr>
          <w:ilvl w:val="0"/>
          <w:numId w:val="28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>Show potential for academic research</w:t>
      </w:r>
      <w:r>
        <w:rPr>
          <w:i/>
          <w:szCs w:val="22"/>
          <w:lang w:val="en-AU"/>
        </w:rPr>
        <w:t xml:space="preserve"> and publishing of their work</w:t>
      </w:r>
      <w:r w:rsidRPr="00C40B39">
        <w:rPr>
          <w:i/>
          <w:szCs w:val="22"/>
          <w:lang w:val="en-AU"/>
        </w:rPr>
        <w:t>.</w:t>
      </w:r>
    </w:p>
    <w:p w14:paraId="2D2E0846" w14:textId="77777777" w:rsidR="00122844" w:rsidRDefault="00122844" w:rsidP="002E54E3">
      <w:pPr>
        <w:tabs>
          <w:tab w:val="left" w:pos="0"/>
        </w:tabs>
        <w:jc w:val="both"/>
        <w:rPr>
          <w:i/>
          <w:szCs w:val="22"/>
          <w:lang w:val="en-AU"/>
        </w:rPr>
      </w:pPr>
    </w:p>
    <w:p w14:paraId="24BC4F1A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DIMENSIONS</w:t>
      </w:r>
      <w:r w:rsidR="00196E9B">
        <w:rPr>
          <w:rFonts w:ascii="Arial" w:hAnsi="Arial" w:cs="Arial"/>
          <w:b/>
        </w:rPr>
        <w:t xml:space="preserve"> </w:t>
      </w:r>
    </w:p>
    <w:p w14:paraId="67335762" w14:textId="00D9F24D" w:rsidR="008F2D7A" w:rsidRPr="008F2D7A" w:rsidRDefault="008F2D7A">
      <w:pPr>
        <w:rPr>
          <w:i/>
          <w:sz w:val="22"/>
          <w:szCs w:val="22"/>
        </w:rPr>
      </w:pPr>
      <w:r w:rsidRPr="008F2D7A">
        <w:rPr>
          <w:i/>
          <w:sz w:val="22"/>
          <w:szCs w:val="22"/>
        </w:rPr>
        <w:t xml:space="preserve">Give details of staff and total level of costs within the organization </w:t>
      </w:r>
      <w:r w:rsidR="000C02EA" w:rsidRPr="008F2D7A">
        <w:rPr>
          <w:i/>
          <w:sz w:val="22"/>
          <w:szCs w:val="22"/>
        </w:rPr>
        <w:t xml:space="preserve">under </w:t>
      </w:r>
      <w:r w:rsidR="000C02EA">
        <w:rPr>
          <w:i/>
          <w:sz w:val="22"/>
          <w:szCs w:val="22"/>
        </w:rPr>
        <w:t>the</w:t>
      </w:r>
      <w:r w:rsidR="0090689A">
        <w:rPr>
          <w:i/>
          <w:sz w:val="22"/>
          <w:szCs w:val="22"/>
        </w:rPr>
        <w:t xml:space="preserve"> position’s </w:t>
      </w:r>
      <w:r w:rsidRPr="008F2D7A">
        <w:rPr>
          <w:i/>
          <w:sz w:val="22"/>
          <w:szCs w:val="22"/>
        </w:rPr>
        <w:t>overall control.</w:t>
      </w:r>
    </w:p>
    <w:p w14:paraId="37AC3A9F" w14:textId="77777777" w:rsidR="008F2D7A" w:rsidRDefault="008F2D7A">
      <w:pPr>
        <w:rPr>
          <w:b/>
        </w:rPr>
      </w:pPr>
    </w:p>
    <w:p w14:paraId="6551AE71" w14:textId="77777777" w:rsidR="008F2D7A" w:rsidRPr="003254A6" w:rsidRDefault="008F2D7A">
      <w:pPr>
        <w:rPr>
          <w:b/>
          <w:sz w:val="22"/>
          <w:szCs w:val="22"/>
        </w:rPr>
      </w:pPr>
      <w:r w:rsidRPr="003254A6">
        <w:rPr>
          <w:b/>
        </w:rPr>
        <w:t>Sta</w:t>
      </w:r>
      <w:r w:rsidRPr="003254A6">
        <w:rPr>
          <w:b/>
          <w:sz w:val="22"/>
          <w:szCs w:val="22"/>
        </w:rPr>
        <w:t>ff Responsible for:</w:t>
      </w:r>
    </w:p>
    <w:p w14:paraId="3CD5D27D" w14:textId="77777777" w:rsidR="00875825" w:rsidRPr="003254A6" w:rsidRDefault="00875825">
      <w:pPr>
        <w:rPr>
          <w:b/>
          <w:sz w:val="22"/>
          <w:szCs w:val="22"/>
        </w:rPr>
      </w:pPr>
    </w:p>
    <w:p w14:paraId="0376F913" w14:textId="254CE014" w:rsidR="003254A6" w:rsidRPr="003254A6" w:rsidRDefault="008F2D7A">
      <w:pPr>
        <w:rPr>
          <w:sz w:val="22"/>
          <w:szCs w:val="22"/>
        </w:rPr>
      </w:pPr>
      <w:r w:rsidRPr="003254A6">
        <w:rPr>
          <w:sz w:val="22"/>
          <w:szCs w:val="22"/>
        </w:rPr>
        <w:t>Directly</w:t>
      </w:r>
      <w:r w:rsidR="003254A6">
        <w:rPr>
          <w:sz w:val="22"/>
          <w:szCs w:val="22"/>
        </w:rPr>
        <w:t>:</w:t>
      </w:r>
      <w:r w:rsidR="003254A6">
        <w:rPr>
          <w:sz w:val="22"/>
          <w:szCs w:val="22"/>
        </w:rPr>
        <w:tab/>
      </w:r>
      <w:r w:rsidR="008C7CBB">
        <w:rPr>
          <w:sz w:val="22"/>
          <w:szCs w:val="22"/>
        </w:rPr>
        <w:t>Professor Afshin Akhtar-Khavari</w:t>
      </w:r>
      <w:r w:rsidR="003254A6">
        <w:rPr>
          <w:sz w:val="22"/>
          <w:szCs w:val="22"/>
        </w:rPr>
        <w:t xml:space="preserve"> </w:t>
      </w:r>
      <w:r w:rsidR="003254A6">
        <w:rPr>
          <w:sz w:val="22"/>
          <w:szCs w:val="22"/>
        </w:rPr>
        <w:tab/>
      </w:r>
      <w:r w:rsidRPr="003254A6">
        <w:rPr>
          <w:sz w:val="22"/>
          <w:szCs w:val="22"/>
        </w:rPr>
        <w:t xml:space="preserve"> </w:t>
      </w:r>
      <w:r w:rsidR="008C7CBB">
        <w:rPr>
          <w:sz w:val="22"/>
          <w:szCs w:val="22"/>
        </w:rPr>
        <w:t>Indirectly: Deputy Head of School (law)</w:t>
      </w:r>
    </w:p>
    <w:p w14:paraId="640F63E0" w14:textId="77777777" w:rsidR="0017072D" w:rsidRDefault="0017072D">
      <w:pPr>
        <w:rPr>
          <w:sz w:val="22"/>
          <w:szCs w:val="22"/>
        </w:rPr>
      </w:pPr>
    </w:p>
    <w:p w14:paraId="099E063D" w14:textId="621AFB66" w:rsidR="008F2D7A" w:rsidRPr="008F2D7A" w:rsidRDefault="008F2D7A">
      <w:pPr>
        <w:rPr>
          <w:sz w:val="22"/>
          <w:szCs w:val="22"/>
        </w:rPr>
      </w:pPr>
      <w:r w:rsidRPr="002E54E3">
        <w:rPr>
          <w:sz w:val="22"/>
          <w:szCs w:val="22"/>
        </w:rPr>
        <w:t>Total Level of Costs:</w:t>
      </w:r>
      <w:r w:rsidR="0007718A">
        <w:rPr>
          <w:sz w:val="22"/>
          <w:szCs w:val="22"/>
        </w:rPr>
        <w:t xml:space="preserve"> </w:t>
      </w:r>
    </w:p>
    <w:p w14:paraId="0E61F5D4" w14:textId="77777777" w:rsidR="00D67C43" w:rsidRPr="008F2D7A" w:rsidRDefault="00D67C43">
      <w:pPr>
        <w:rPr>
          <w:sz w:val="22"/>
          <w:szCs w:val="22"/>
        </w:rPr>
      </w:pPr>
    </w:p>
    <w:p w14:paraId="5F208B2C" w14:textId="77777777" w:rsidR="00C81F0A" w:rsidRDefault="00C81F0A">
      <w:pPr>
        <w:rPr>
          <w:b/>
          <w:sz w:val="22"/>
          <w:szCs w:val="22"/>
        </w:rPr>
      </w:pPr>
    </w:p>
    <w:p w14:paraId="7E8809EC" w14:textId="77777777" w:rsidR="00D67C43" w:rsidRDefault="00D67C43">
      <w:pPr>
        <w:rPr>
          <w:b/>
          <w:sz w:val="22"/>
          <w:szCs w:val="22"/>
        </w:rPr>
      </w:pPr>
      <w:r>
        <w:rPr>
          <w:b/>
          <w:sz w:val="22"/>
          <w:szCs w:val="22"/>
        </w:rPr>
        <w:t>Limits of Authority:</w:t>
      </w:r>
    </w:p>
    <w:p w14:paraId="43F19500" w14:textId="77777777" w:rsidR="00D67C43" w:rsidRDefault="00D67C43">
      <w:pPr>
        <w:rPr>
          <w:b/>
          <w:sz w:val="22"/>
          <w:szCs w:val="22"/>
        </w:rPr>
      </w:pPr>
    </w:p>
    <w:p w14:paraId="25EDFAFE" w14:textId="13457646" w:rsidR="00D67C43" w:rsidRDefault="00D67C43" w:rsidP="008F2D7A">
      <w:pPr>
        <w:rPr>
          <w:sz w:val="22"/>
          <w:szCs w:val="22"/>
        </w:rPr>
      </w:pPr>
      <w:r>
        <w:rPr>
          <w:sz w:val="22"/>
          <w:szCs w:val="22"/>
        </w:rPr>
        <w:t>Financial</w:t>
      </w:r>
      <w:r w:rsidR="00430CCF">
        <w:rPr>
          <w:sz w:val="22"/>
          <w:szCs w:val="22"/>
        </w:rPr>
        <w:t>: $___</w:t>
      </w:r>
      <w:r w:rsidR="00BD0755">
        <w:rPr>
          <w:sz w:val="22"/>
          <w:szCs w:val="22"/>
        </w:rPr>
        <w:t>N/A</w:t>
      </w:r>
      <w:proofErr w:type="gramStart"/>
      <w:r w:rsidR="00430CCF">
        <w:rPr>
          <w:sz w:val="22"/>
          <w:szCs w:val="22"/>
        </w:rPr>
        <w:t>___________</w:t>
      </w:r>
      <w:r w:rsidR="00C55BDE">
        <w:rPr>
          <w:sz w:val="22"/>
          <w:szCs w:val="22"/>
        </w:rPr>
        <w:t xml:space="preserve">                            </w:t>
      </w:r>
      <w:r w:rsidR="008F2D7A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Non Financial</w:t>
      </w:r>
      <w:proofErr w:type="spellEnd"/>
      <w:proofErr w:type="gramEnd"/>
      <w:r w:rsidR="00430CCF">
        <w:rPr>
          <w:sz w:val="22"/>
          <w:szCs w:val="22"/>
        </w:rPr>
        <w:t>: ___</w:t>
      </w:r>
      <w:r w:rsidR="00BD0755">
        <w:rPr>
          <w:sz w:val="22"/>
          <w:szCs w:val="22"/>
        </w:rPr>
        <w:t>N/A</w:t>
      </w:r>
      <w:r w:rsidR="00430CCF">
        <w:rPr>
          <w:sz w:val="22"/>
          <w:szCs w:val="22"/>
        </w:rPr>
        <w:t>________</w:t>
      </w:r>
    </w:p>
    <w:p w14:paraId="35C29B85" w14:textId="77777777" w:rsidR="00D67C43" w:rsidRDefault="00D67C43">
      <w:pPr>
        <w:rPr>
          <w:color w:val="FF0000"/>
          <w:sz w:val="22"/>
          <w:szCs w:val="22"/>
        </w:rPr>
      </w:pPr>
    </w:p>
    <w:p w14:paraId="532C47F6" w14:textId="77777777" w:rsidR="0090689A" w:rsidRDefault="0090689A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4D197DC" w14:textId="77777777" w:rsidR="008608EA" w:rsidRDefault="00196E9B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Key Relationships /</w:t>
      </w:r>
      <w:r w:rsidR="008608EA">
        <w:rPr>
          <w:rFonts w:ascii="Times New Roman" w:hAnsi="Times New Roman" w:cs="Times New Roman"/>
          <w:b/>
          <w:bCs/>
          <w:sz w:val="22"/>
          <w:szCs w:val="22"/>
        </w:rPr>
        <w:t xml:space="preserve">Internal and External Contacts: </w:t>
      </w:r>
    </w:p>
    <w:p w14:paraId="57BBB78D" w14:textId="77777777" w:rsidR="000E46DA" w:rsidRPr="000E46DA" w:rsidRDefault="00A82EA8" w:rsidP="008608EA">
      <w:pPr>
        <w:pStyle w:val="Default"/>
        <w:rPr>
          <w:rFonts w:ascii="Times New Roman" w:hAnsi="Times New Roman" w:cs="Times New Roman"/>
          <w:bCs/>
          <w:i/>
          <w:sz w:val="22"/>
          <w:szCs w:val="22"/>
        </w:rPr>
      </w:pPr>
      <w:r>
        <w:rPr>
          <w:rFonts w:ascii="Times New Roman" w:hAnsi="Times New Roman" w:cs="Times New Roman"/>
          <w:bCs/>
          <w:i/>
          <w:sz w:val="22"/>
          <w:szCs w:val="22"/>
        </w:rPr>
        <w:t>Lists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 the key inter-relationships </w:t>
      </w:r>
      <w:r>
        <w:rPr>
          <w:rFonts w:ascii="Times New Roman" w:hAnsi="Times New Roman" w:cs="Times New Roman"/>
          <w:bCs/>
          <w:i/>
          <w:sz w:val="22"/>
          <w:szCs w:val="22"/>
        </w:rPr>
        <w:t xml:space="preserve">that </w:t>
      </w:r>
      <w:proofErr w:type="gramStart"/>
      <w:r>
        <w:rPr>
          <w:rFonts w:ascii="Times New Roman" w:hAnsi="Times New Roman" w:cs="Times New Roman"/>
          <w:bCs/>
          <w:i/>
          <w:sz w:val="22"/>
          <w:szCs w:val="22"/>
        </w:rPr>
        <w:t>is</w:t>
      </w:r>
      <w:proofErr w:type="gramEnd"/>
      <w:r>
        <w:rPr>
          <w:rFonts w:ascii="Times New Roman" w:hAnsi="Times New Roman" w:cs="Times New Roman"/>
          <w:bCs/>
          <w:i/>
          <w:sz w:val="22"/>
          <w:szCs w:val="22"/>
        </w:rPr>
        <w:t xml:space="preserve">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necessary for effective performance in the job. Also describe the nature of contact </w:t>
      </w:r>
      <w:r w:rsidR="00AA7AB5">
        <w:rPr>
          <w:rFonts w:ascii="Times New Roman" w:hAnsi="Times New Roman" w:cs="Times New Roman"/>
          <w:bCs/>
          <w:i/>
          <w:sz w:val="22"/>
          <w:szCs w:val="22"/>
        </w:rPr>
        <w:t xml:space="preserve">most typically expected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>with those key working relationships</w:t>
      </w:r>
    </w:p>
    <w:p w14:paraId="577D73E3" w14:textId="77777777" w:rsidR="00E65E15" w:rsidRDefault="00E65E15" w:rsidP="008608EA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491"/>
      </w:tblGrid>
      <w:tr w:rsidR="00247087" w:rsidRPr="00417E19" w14:paraId="12D1FCDC" w14:textId="77777777" w:rsidTr="00417E19">
        <w:tc>
          <w:tcPr>
            <w:tcW w:w="4621" w:type="dxa"/>
          </w:tcPr>
          <w:p w14:paraId="02D3B93D" w14:textId="77777777" w:rsidR="00247087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External</w:t>
            </w:r>
          </w:p>
          <w:p w14:paraId="06AB7C88" w14:textId="77777777" w:rsidR="00E634CB" w:rsidRPr="00980427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Future/prospective students</w:t>
            </w:r>
          </w:p>
          <w:p w14:paraId="1209D311" w14:textId="0CBA724A" w:rsidR="00980427" w:rsidRPr="00AA7AB5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Stakeholders in government/civil society/legal community</w:t>
            </w:r>
          </w:p>
        </w:tc>
        <w:tc>
          <w:tcPr>
            <w:tcW w:w="4622" w:type="dxa"/>
          </w:tcPr>
          <w:p w14:paraId="1DF2E5D4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t xml:space="preserve">Purpose of contact </w:t>
            </w:r>
          </w:p>
          <w:p w14:paraId="0A67C7C4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>
              <w:t>Collaborate</w:t>
            </w:r>
            <w:proofErr w:type="gramEnd"/>
            <w:r>
              <w:t xml:space="preserve"> in research </w:t>
            </w:r>
          </w:p>
          <w:p w14:paraId="4A676433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 xml:space="preserve">Guest </w:t>
            </w:r>
            <w:proofErr w:type="gramStart"/>
            <w:r>
              <w:t>lecturers</w:t>
            </w:r>
            <w:proofErr w:type="gramEnd"/>
            <w:r>
              <w:t>/Flexi schools</w:t>
            </w:r>
            <w:r w:rsidRPr="00154D4D">
              <w:rPr>
                <w:sz w:val="16"/>
                <w:szCs w:val="16"/>
              </w:rPr>
              <w:t xml:space="preserve"> </w:t>
            </w:r>
          </w:p>
          <w:p w14:paraId="7B7BC2A1" w14:textId="77777777" w:rsidR="0082621F" w:rsidRPr="00E634CB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 w:rsidRPr="00154D4D">
              <w:t>A</w:t>
            </w:r>
            <w:r w:rsidRPr="004C6B75">
              <w:t>dvise</w:t>
            </w:r>
            <w:proofErr w:type="gramEnd"/>
            <w:r>
              <w:t xml:space="preserve"> on </w:t>
            </w:r>
            <w:proofErr w:type="spellStart"/>
            <w:r>
              <w:t>programmes</w:t>
            </w:r>
            <w:proofErr w:type="spellEnd"/>
            <w:r>
              <w:t>/ courses/ curriculum</w:t>
            </w:r>
          </w:p>
          <w:p w14:paraId="68DC425B" w14:textId="77777777" w:rsidR="00534D4E" w:rsidRPr="00534D4E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>Engage</w:t>
            </w:r>
            <w:r w:rsidR="00663313">
              <w:t xml:space="preserve"> in </w:t>
            </w:r>
            <w:r w:rsidR="00534D4E">
              <w:t>moot court competitions.</w:t>
            </w:r>
          </w:p>
          <w:p w14:paraId="55E68CFA" w14:textId="674F50D1" w:rsidR="00E634CB" w:rsidRPr="00AA7AB5" w:rsidRDefault="00663313" w:rsidP="00591FF6">
            <w:pPr>
              <w:rPr>
                <w:sz w:val="16"/>
                <w:szCs w:val="16"/>
              </w:rPr>
            </w:pPr>
            <w:r>
              <w:t xml:space="preserve"> </w:t>
            </w:r>
          </w:p>
          <w:p w14:paraId="08BB41A5" w14:textId="77777777" w:rsidR="00196E9B" w:rsidRPr="00AA7AB5" w:rsidRDefault="00196E9B" w:rsidP="00E634CB">
            <w:pPr>
              <w:rPr>
                <w:sz w:val="16"/>
                <w:szCs w:val="16"/>
              </w:rPr>
            </w:pPr>
          </w:p>
        </w:tc>
      </w:tr>
      <w:tr w:rsidR="00247087" w:rsidRPr="00417E19" w14:paraId="2B24AA8B" w14:textId="77777777" w:rsidTr="00417E19">
        <w:tc>
          <w:tcPr>
            <w:tcW w:w="4621" w:type="dxa"/>
          </w:tcPr>
          <w:p w14:paraId="1CDE33F4" w14:textId="77777777" w:rsidR="00196E9B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Internal</w:t>
            </w:r>
          </w:p>
          <w:p w14:paraId="137BDBAE" w14:textId="76AF16B5" w:rsidR="00E65E15" w:rsidRPr="00E634CB" w:rsidRDefault="00D03411" w:rsidP="002948C7">
            <w:pPr>
              <w:numPr>
                <w:ilvl w:val="0"/>
                <w:numId w:val="2"/>
              </w:numPr>
            </w:pPr>
            <w:r w:rsidRPr="00E634CB">
              <w:t xml:space="preserve">Head of </w:t>
            </w:r>
            <w:proofErr w:type="spellStart"/>
            <w:r w:rsidRPr="00E634CB">
              <w:t>SoLaSS</w:t>
            </w:r>
            <w:proofErr w:type="spellEnd"/>
            <w:r w:rsidRPr="00E634CB">
              <w:t xml:space="preserve"> and </w:t>
            </w:r>
            <w:r w:rsidR="00534D4E">
              <w:t>DHOS (Law)</w:t>
            </w:r>
            <w:r w:rsidR="00B44B6F">
              <w:t xml:space="preserve"> </w:t>
            </w:r>
          </w:p>
          <w:p w14:paraId="11A752FE" w14:textId="77777777" w:rsidR="00196E9B" w:rsidRPr="00E634CB" w:rsidRDefault="00563808" w:rsidP="002948C7">
            <w:pPr>
              <w:numPr>
                <w:ilvl w:val="0"/>
                <w:numId w:val="2"/>
              </w:numPr>
            </w:pPr>
            <w:r w:rsidRPr="00E634CB">
              <w:lastRenderedPageBreak/>
              <w:t xml:space="preserve">Academic </w:t>
            </w:r>
            <w:r w:rsidR="003D54B0" w:rsidRPr="00E634CB">
              <w:t xml:space="preserve">and administrative </w:t>
            </w:r>
            <w:r w:rsidRPr="00E634CB">
              <w:t xml:space="preserve">staff of the </w:t>
            </w:r>
            <w:proofErr w:type="gramStart"/>
            <w:r w:rsidRPr="00E634CB">
              <w:t>School</w:t>
            </w:r>
            <w:proofErr w:type="gramEnd"/>
            <w:r w:rsidR="00D03411" w:rsidRPr="00E634CB">
              <w:t>.</w:t>
            </w:r>
          </w:p>
          <w:p w14:paraId="5B279744" w14:textId="5B952300" w:rsidR="00E634CB" w:rsidRPr="00A2251C" w:rsidRDefault="00E634CB" w:rsidP="00E634CB">
            <w:pPr>
              <w:numPr>
                <w:ilvl w:val="0"/>
                <w:numId w:val="2"/>
              </w:numPr>
            </w:pPr>
            <w:r w:rsidRPr="00A2251C">
              <w:t>Students, support staf</w:t>
            </w:r>
            <w:r>
              <w:t>f, especially in</w:t>
            </w:r>
            <w:r w:rsidR="00534D4E">
              <w:t xml:space="preserve"> SAS/</w:t>
            </w:r>
            <w:r>
              <w:t>CFL.</w:t>
            </w:r>
          </w:p>
          <w:p w14:paraId="18E2E000" w14:textId="77777777" w:rsidR="00423C73" w:rsidRDefault="00423C73" w:rsidP="00E634CB">
            <w:pPr>
              <w:rPr>
                <w:sz w:val="16"/>
                <w:szCs w:val="16"/>
              </w:rPr>
            </w:pPr>
          </w:p>
          <w:p w14:paraId="52B820BD" w14:textId="77777777" w:rsidR="00E634CB" w:rsidRPr="00AA7AB5" w:rsidRDefault="00E634CB" w:rsidP="00E634CB">
            <w:pPr>
              <w:rPr>
                <w:sz w:val="16"/>
                <w:szCs w:val="16"/>
              </w:rPr>
            </w:pPr>
          </w:p>
        </w:tc>
        <w:tc>
          <w:tcPr>
            <w:tcW w:w="4622" w:type="dxa"/>
          </w:tcPr>
          <w:p w14:paraId="7CCCCA19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lastRenderedPageBreak/>
              <w:t xml:space="preserve">Purpose of contact </w:t>
            </w:r>
          </w:p>
          <w:p w14:paraId="5772204F" w14:textId="77777777" w:rsidR="00E65E15" w:rsidRPr="00AA7AB5" w:rsidRDefault="00196E9B" w:rsidP="00E634CB">
            <w:pPr>
              <w:rPr>
                <w:sz w:val="16"/>
                <w:szCs w:val="16"/>
              </w:rPr>
            </w:pPr>
            <w:r w:rsidRPr="00AA7AB5">
              <w:rPr>
                <w:sz w:val="16"/>
                <w:szCs w:val="16"/>
              </w:rPr>
              <w:t>.</w:t>
            </w:r>
          </w:p>
          <w:p w14:paraId="4240AB2C" w14:textId="61526D01" w:rsidR="00196E9B" w:rsidRPr="00591FF6" w:rsidRDefault="00E634CB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A2251C">
              <w:t>Teaching, administration, collaboration and course development wor</w:t>
            </w:r>
            <w:r w:rsidR="00765A71">
              <w:t>k</w:t>
            </w:r>
            <w:r w:rsidR="00591FF6">
              <w:t>.</w:t>
            </w:r>
          </w:p>
          <w:p w14:paraId="758ADFB6" w14:textId="77536557" w:rsidR="00591FF6" w:rsidRPr="00591FF6" w:rsidRDefault="00591FF6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lastRenderedPageBreak/>
              <w:t xml:space="preserve">Supporting clinical, law reform and </w:t>
            </w:r>
            <w:r w:rsidR="00C15A73">
              <w:t>curriculum review work.</w:t>
            </w:r>
          </w:p>
          <w:p w14:paraId="45F38AE7" w14:textId="118F85BD" w:rsidR="00196E9B" w:rsidRPr="00AA7AB5" w:rsidRDefault="00196E9B" w:rsidP="00B44B6F">
            <w:pPr>
              <w:ind w:left="360"/>
              <w:rPr>
                <w:sz w:val="16"/>
                <w:szCs w:val="16"/>
              </w:rPr>
            </w:pPr>
          </w:p>
        </w:tc>
      </w:tr>
    </w:tbl>
    <w:p w14:paraId="38AF5C2E" w14:textId="77777777" w:rsidR="000B5407" w:rsidRDefault="000B5407">
      <w:pPr>
        <w:rPr>
          <w:b/>
          <w:szCs w:val="22"/>
        </w:rPr>
      </w:pPr>
    </w:p>
    <w:p w14:paraId="32FE517E" w14:textId="77777777" w:rsidR="000D3CA7" w:rsidRDefault="000D3CA7">
      <w:pPr>
        <w:rPr>
          <w:rFonts w:ascii="Arial" w:hAnsi="Arial" w:cs="Arial"/>
          <w:b/>
          <w:szCs w:val="22"/>
        </w:rPr>
      </w:pPr>
    </w:p>
    <w:p w14:paraId="3A7027B4" w14:textId="071B0793" w:rsidR="001D2E5F" w:rsidRDefault="001D2E5F">
      <w:pPr>
        <w:rPr>
          <w:rFonts w:ascii="Arial" w:hAnsi="Arial" w:cs="Arial"/>
          <w:b/>
          <w:szCs w:val="22"/>
        </w:rPr>
      </w:pPr>
      <w:r w:rsidRPr="001D2E5F">
        <w:rPr>
          <w:rFonts w:ascii="Arial" w:hAnsi="Arial" w:cs="Arial"/>
          <w:b/>
          <w:szCs w:val="22"/>
        </w:rPr>
        <w:t>KEY RESULT AREAS</w:t>
      </w:r>
      <w:r w:rsidR="000F4278">
        <w:rPr>
          <w:rFonts w:ascii="Arial" w:hAnsi="Arial" w:cs="Arial"/>
          <w:b/>
          <w:szCs w:val="22"/>
        </w:rPr>
        <w:t xml:space="preserve"> / KEY ACHIEVEMENT AREAS</w:t>
      </w:r>
    </w:p>
    <w:p w14:paraId="7BAFF9CE" w14:textId="77777777" w:rsidR="00222728" w:rsidRPr="00222728" w:rsidRDefault="00595651">
      <w:pPr>
        <w:rPr>
          <w:i/>
          <w:sz w:val="20"/>
          <w:szCs w:val="20"/>
        </w:rPr>
      </w:pPr>
      <w:r w:rsidRPr="006E4AE6">
        <w:rPr>
          <w:i/>
          <w:sz w:val="20"/>
          <w:szCs w:val="20"/>
        </w:rPr>
        <w:t xml:space="preserve">Aim: </w:t>
      </w:r>
      <w:r w:rsidRPr="006E4AE6">
        <w:rPr>
          <w:i/>
          <w:sz w:val="20"/>
          <w:szCs w:val="20"/>
          <w:u w:val="single"/>
        </w:rPr>
        <w:t>KRA</w:t>
      </w:r>
      <w:r w:rsidRPr="006E4AE6">
        <w:rPr>
          <w:i/>
          <w:sz w:val="20"/>
          <w:szCs w:val="20"/>
        </w:rPr>
        <w:t>s to have a logical heading</w:t>
      </w:r>
      <w:r w:rsidR="000C02EA">
        <w:rPr>
          <w:i/>
          <w:sz w:val="20"/>
          <w:szCs w:val="20"/>
        </w:rPr>
        <w:t xml:space="preserve">. KRAs: </w:t>
      </w:r>
      <w:r w:rsidRPr="006E4AE6">
        <w:rPr>
          <w:i/>
          <w:sz w:val="20"/>
          <w:szCs w:val="20"/>
        </w:rPr>
        <w:t xml:space="preserve">  4 –</w:t>
      </w:r>
      <w:r w:rsidR="000C02EA">
        <w:rPr>
          <w:i/>
          <w:sz w:val="20"/>
          <w:szCs w:val="20"/>
        </w:rPr>
        <w:t xml:space="preserve"> </w:t>
      </w:r>
      <w:r w:rsidRPr="006E4AE6">
        <w:rPr>
          <w:i/>
          <w:sz w:val="20"/>
          <w:szCs w:val="20"/>
        </w:rPr>
        <w:t>6.</w:t>
      </w:r>
      <w:r w:rsidR="000C02EA">
        <w:rPr>
          <w:i/>
          <w:sz w:val="20"/>
          <w:szCs w:val="20"/>
        </w:rPr>
        <w:t xml:space="preserve">in </w:t>
      </w:r>
      <w:proofErr w:type="gramStart"/>
      <w:r w:rsidR="000C02EA">
        <w:rPr>
          <w:i/>
          <w:sz w:val="20"/>
          <w:szCs w:val="20"/>
        </w:rPr>
        <w:t>total</w:t>
      </w:r>
      <w:r w:rsidRPr="006E4AE6">
        <w:rPr>
          <w:i/>
          <w:sz w:val="20"/>
          <w:szCs w:val="20"/>
        </w:rPr>
        <w:t xml:space="preserve">  </w:t>
      </w:r>
      <w:r w:rsidRPr="006E4AE6">
        <w:rPr>
          <w:i/>
          <w:sz w:val="20"/>
          <w:szCs w:val="20"/>
          <w:u w:val="single"/>
        </w:rPr>
        <w:t>Key</w:t>
      </w:r>
      <w:proofErr w:type="gramEnd"/>
      <w:r w:rsidRPr="006E4AE6">
        <w:rPr>
          <w:i/>
          <w:sz w:val="20"/>
          <w:szCs w:val="20"/>
          <w:u w:val="single"/>
        </w:rPr>
        <w:t xml:space="preserve"> </w:t>
      </w:r>
      <w:proofErr w:type="gramStart"/>
      <w:r w:rsidRPr="006E4AE6">
        <w:rPr>
          <w:i/>
          <w:sz w:val="20"/>
          <w:szCs w:val="20"/>
          <w:u w:val="single"/>
        </w:rPr>
        <w:t>tasks</w:t>
      </w:r>
      <w:r w:rsidRPr="006E4AE6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:</w:t>
      </w:r>
      <w:proofErr w:type="gramEnd"/>
      <w:r w:rsidRPr="006E4AE6">
        <w:rPr>
          <w:i/>
          <w:sz w:val="20"/>
          <w:szCs w:val="20"/>
        </w:rPr>
        <w:t xml:space="preserve"> 4-5 tasks per KRA</w:t>
      </w:r>
      <w:r w:rsidR="006E4AE6" w:rsidRPr="006E4AE6">
        <w:rPr>
          <w:i/>
          <w:sz w:val="20"/>
          <w:szCs w:val="20"/>
        </w:rPr>
        <w:t xml:space="preserve">. </w:t>
      </w:r>
      <w:r w:rsidR="006E4AE6" w:rsidRPr="006E4AE6">
        <w:rPr>
          <w:i/>
          <w:sz w:val="20"/>
          <w:szCs w:val="20"/>
          <w:u w:val="single"/>
        </w:rPr>
        <w:t>Performance Measures</w:t>
      </w:r>
      <w:r w:rsidR="000C02EA" w:rsidRPr="000C02EA">
        <w:rPr>
          <w:i/>
          <w:sz w:val="20"/>
          <w:szCs w:val="20"/>
        </w:rPr>
        <w:t>:</w:t>
      </w:r>
      <w:r w:rsidR="00E52AA7" w:rsidRPr="000C02EA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I</w:t>
      </w:r>
      <w:r w:rsidR="000C02EA" w:rsidRPr="00E52AA7">
        <w:rPr>
          <w:i/>
          <w:sz w:val="20"/>
          <w:szCs w:val="20"/>
        </w:rPr>
        <w:t>dentify</w:t>
      </w:r>
      <w:r w:rsidR="000C02EA" w:rsidRPr="006E4AE6">
        <w:rPr>
          <w:i/>
          <w:sz w:val="20"/>
          <w:szCs w:val="20"/>
        </w:rPr>
        <w:t xml:space="preserve"> the performance standards for someone</w:t>
      </w:r>
      <w:r w:rsidR="000C02EA">
        <w:rPr>
          <w:i/>
          <w:sz w:val="20"/>
          <w:szCs w:val="20"/>
        </w:rPr>
        <w:t xml:space="preserve"> doing the job at the 100% level. Use </w:t>
      </w:r>
      <w:r w:rsidR="00E52AA7" w:rsidRPr="00E52AA7">
        <w:rPr>
          <w:i/>
          <w:sz w:val="20"/>
          <w:szCs w:val="20"/>
        </w:rPr>
        <w:t>both quantitative and qualitative</w:t>
      </w:r>
      <w:r w:rsidR="000C02EA">
        <w:rPr>
          <w:i/>
          <w:sz w:val="20"/>
          <w:szCs w:val="20"/>
        </w:rPr>
        <w:t xml:space="preserve"> measures</w:t>
      </w:r>
      <w:r w:rsidR="0090689A">
        <w:rPr>
          <w:i/>
          <w:sz w:val="20"/>
          <w:szCs w:val="20"/>
        </w:rPr>
        <w:t>,</w:t>
      </w:r>
      <w:r w:rsidR="000C02EA">
        <w:rPr>
          <w:i/>
          <w:sz w:val="20"/>
          <w:szCs w:val="20"/>
        </w:rPr>
        <w:t xml:space="preserve"> </w:t>
      </w:r>
      <w:r w:rsidR="0023181C">
        <w:rPr>
          <w:i/>
          <w:sz w:val="20"/>
          <w:szCs w:val="20"/>
        </w:rPr>
        <w:t xml:space="preserve">Measures the </w:t>
      </w:r>
      <w:proofErr w:type="gramStart"/>
      <w:r w:rsidR="0023181C">
        <w:rPr>
          <w:i/>
          <w:sz w:val="20"/>
          <w:szCs w:val="20"/>
        </w:rPr>
        <w:t>KRA as a whole, not</w:t>
      </w:r>
      <w:proofErr w:type="gramEnd"/>
      <w:r w:rsidR="0023181C">
        <w:rPr>
          <w:i/>
          <w:sz w:val="20"/>
          <w:szCs w:val="20"/>
        </w:rPr>
        <w:t xml:space="preserve"> every task</w:t>
      </w:r>
      <w:r w:rsidR="00E52AA7">
        <w:rPr>
          <w:i/>
          <w:sz w:val="20"/>
          <w:szCs w:val="20"/>
        </w:rPr>
        <w:t>.  Maximum 3 measures for each KRA</w:t>
      </w:r>
      <w:r w:rsidR="00222728">
        <w:rPr>
          <w:i/>
          <w:sz w:val="20"/>
          <w:szCs w:val="20"/>
        </w:rPr>
        <w:t xml:space="preserve"> </w:t>
      </w:r>
      <w:r w:rsidR="00932F17" w:rsidRPr="000C02EA">
        <w:rPr>
          <w:i/>
          <w:sz w:val="20"/>
          <w:szCs w:val="20"/>
        </w:rPr>
        <w:t>I</w:t>
      </w:r>
      <w:r w:rsidR="00222728" w:rsidRPr="000C02EA">
        <w:rPr>
          <w:i/>
          <w:sz w:val="20"/>
          <w:szCs w:val="20"/>
        </w:rPr>
        <w:t xml:space="preserve">nclude </w:t>
      </w:r>
      <w:r w:rsidR="000C02EA" w:rsidRPr="000C02EA">
        <w:rPr>
          <w:i/>
          <w:sz w:val="20"/>
          <w:szCs w:val="20"/>
        </w:rPr>
        <w:t>KRA</w:t>
      </w:r>
      <w:r w:rsidR="00222728" w:rsidRPr="000C02EA">
        <w:rPr>
          <w:i/>
          <w:sz w:val="20"/>
          <w:szCs w:val="20"/>
        </w:rPr>
        <w:t xml:space="preserve"> for Corporate Responsibilities</w:t>
      </w:r>
      <w:r w:rsidR="00932F17" w:rsidRPr="000C02EA">
        <w:rPr>
          <w:i/>
          <w:sz w:val="20"/>
          <w:szCs w:val="20"/>
        </w:rPr>
        <w:t xml:space="preserve"> which is generic to all positions</w:t>
      </w:r>
    </w:p>
    <w:p w14:paraId="290F56BD" w14:textId="77777777" w:rsidR="000B5407" w:rsidRPr="001D2E5F" w:rsidRDefault="000B5407">
      <w:pPr>
        <w:rPr>
          <w:rFonts w:ascii="Arial" w:hAnsi="Arial" w:cs="Arial"/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0F4278" w:rsidRPr="00417E19" w14:paraId="3E6160FC" w14:textId="77777777" w:rsidTr="0077495C">
        <w:tc>
          <w:tcPr>
            <w:tcW w:w="4508" w:type="dxa"/>
          </w:tcPr>
          <w:p w14:paraId="4C7F50B9" w14:textId="77777777" w:rsidR="000F4278" w:rsidRPr="00F12068" w:rsidRDefault="00F12068" w:rsidP="00F12068">
            <w:pPr>
              <w:rPr>
                <w:b/>
              </w:rPr>
            </w:pPr>
            <w:r w:rsidRPr="00F12068">
              <w:rPr>
                <w:b/>
              </w:rPr>
              <w:t>Key</w:t>
            </w:r>
            <w:r>
              <w:rPr>
                <w:b/>
              </w:rPr>
              <w:t xml:space="preserve"> Result Areas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responsible for</w:t>
            </w:r>
          </w:p>
        </w:tc>
        <w:tc>
          <w:tcPr>
            <w:tcW w:w="4509" w:type="dxa"/>
          </w:tcPr>
          <w:p w14:paraId="4B48AEA9" w14:textId="77777777" w:rsidR="000F4278" w:rsidRPr="00722E9D" w:rsidRDefault="00F12068" w:rsidP="00F12068">
            <w:pPr>
              <w:rPr>
                <w:i/>
                <w:sz w:val="16"/>
                <w:szCs w:val="16"/>
              </w:rPr>
            </w:pPr>
            <w:r w:rsidRPr="00F12068">
              <w:rPr>
                <w:b/>
              </w:rPr>
              <w:t>Performance Measures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successful when</w:t>
            </w:r>
          </w:p>
        </w:tc>
      </w:tr>
      <w:tr w:rsidR="000F4278" w:rsidRPr="00417E19" w14:paraId="28BBA8F5" w14:textId="77777777" w:rsidTr="0077495C">
        <w:trPr>
          <w:trHeight w:val="305"/>
        </w:trPr>
        <w:tc>
          <w:tcPr>
            <w:tcW w:w="4508" w:type="dxa"/>
          </w:tcPr>
          <w:p w14:paraId="38D28A59" w14:textId="77777777" w:rsidR="008F2304" w:rsidRPr="00FA2ADA" w:rsidRDefault="008F2304" w:rsidP="008F2304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</w:p>
          <w:p w14:paraId="00125A44" w14:textId="77777777" w:rsidR="00A81599" w:rsidRPr="00FA2ADA" w:rsidRDefault="00F062C1" w:rsidP="008F2304">
            <w:pPr>
              <w:numPr>
                <w:ilvl w:val="0"/>
                <w:numId w:val="13"/>
              </w:numPr>
            </w:pPr>
            <w:r w:rsidRPr="00FA2ADA">
              <w:t xml:space="preserve">KRA </w:t>
            </w:r>
            <w:r w:rsidR="00B274A4" w:rsidRPr="00FA2ADA">
              <w:rPr>
                <w:color w:val="000000"/>
              </w:rPr>
              <w:t>Learning and Teaching</w:t>
            </w:r>
            <w:r w:rsidR="008F2304" w:rsidRPr="00FA2ADA">
              <w:t xml:space="preserve"> </w:t>
            </w:r>
          </w:p>
          <w:p w14:paraId="5B1DA5B0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Consistently demonstrate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</w:t>
            </w:r>
          </w:p>
          <w:p w14:paraId="1B6A399E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53119FF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Observe and encourage observance by others of </w:t>
            </w:r>
            <w:proofErr w:type="gramStart"/>
            <w:r w:rsidRPr="00FA2ADA">
              <w:rPr>
                <w:color w:val="000000"/>
              </w:rPr>
              <w:t>University</w:t>
            </w:r>
            <w:proofErr w:type="gramEnd"/>
            <w:r w:rsidRPr="00FA2ADA">
              <w:rPr>
                <w:color w:val="000000"/>
              </w:rPr>
              <w:t xml:space="preserve"> policies and procedures in Learning and Teaching</w:t>
            </w:r>
          </w:p>
          <w:p w14:paraId="57BF1CEF" w14:textId="77777777" w:rsidR="00FE5A09" w:rsidRPr="00FA2ADA" w:rsidRDefault="00595651" w:rsidP="00B274A4">
            <w:pPr>
              <w:numPr>
                <w:ilvl w:val="0"/>
                <w:numId w:val="21"/>
              </w:numPr>
            </w:pPr>
            <w:r w:rsidRPr="00FA2ADA">
              <w:t xml:space="preserve">         </w:t>
            </w:r>
          </w:p>
          <w:p w14:paraId="59C5D9BC" w14:textId="77777777" w:rsidR="00F12068" w:rsidRPr="00FA2ADA" w:rsidRDefault="00F12068" w:rsidP="00E634CB"/>
        </w:tc>
        <w:tc>
          <w:tcPr>
            <w:tcW w:w="4509" w:type="dxa"/>
          </w:tcPr>
          <w:p w14:paraId="163EE421" w14:textId="77777777" w:rsidR="0053610D" w:rsidRPr="006E4AE6" w:rsidRDefault="006E4AE6" w:rsidP="006E4AE6">
            <w:pPr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6E4AE6">
              <w:rPr>
                <w:sz w:val="16"/>
                <w:szCs w:val="16"/>
              </w:rPr>
              <w:t xml:space="preserve">Keep measures general </w:t>
            </w:r>
            <w:r w:rsidR="00747260">
              <w:rPr>
                <w:sz w:val="16"/>
                <w:szCs w:val="16"/>
              </w:rPr>
              <w:t xml:space="preserve">at this stage, </w:t>
            </w:r>
            <w:r w:rsidRPr="006E4AE6">
              <w:rPr>
                <w:sz w:val="16"/>
                <w:szCs w:val="16"/>
              </w:rPr>
              <w:t>as the precise performance standards can be spelled out as part of the performance management process)</w:t>
            </w:r>
          </w:p>
          <w:p w14:paraId="05C28FDF" w14:textId="77777777" w:rsidR="00F12068" w:rsidRPr="006E4AE6" w:rsidRDefault="00F12068" w:rsidP="00F12068">
            <w:pPr>
              <w:ind w:left="763"/>
              <w:rPr>
                <w:sz w:val="16"/>
                <w:szCs w:val="16"/>
              </w:rPr>
            </w:pPr>
          </w:p>
          <w:p w14:paraId="2E39739E" w14:textId="3F8F8984" w:rsidR="009452B5" w:rsidRPr="00552068" w:rsidRDefault="00A770A3" w:rsidP="009452B5">
            <w:pPr>
              <w:numPr>
                <w:ilvl w:val="0"/>
                <w:numId w:val="14"/>
              </w:numPr>
            </w:pPr>
            <w:r w:rsidRPr="00552068">
              <w:t>These will vary depending on the level of the academic staff</w:t>
            </w:r>
          </w:p>
          <w:p w14:paraId="6D153F8D" w14:textId="77777777" w:rsidR="009452B5" w:rsidRPr="00552068" w:rsidRDefault="009452B5" w:rsidP="009452B5"/>
          <w:p w14:paraId="6E96C2CA" w14:textId="77777777" w:rsidR="00F12068" w:rsidRPr="00F12068" w:rsidRDefault="00F12068" w:rsidP="00552068">
            <w:pPr>
              <w:rPr>
                <w:sz w:val="16"/>
                <w:szCs w:val="16"/>
              </w:rPr>
            </w:pPr>
          </w:p>
        </w:tc>
      </w:tr>
      <w:tr w:rsidR="000F4278" w:rsidRPr="00417E19" w14:paraId="03E90DEA" w14:textId="77777777" w:rsidTr="0077495C">
        <w:tc>
          <w:tcPr>
            <w:tcW w:w="4508" w:type="dxa"/>
          </w:tcPr>
          <w:p w14:paraId="424D964C" w14:textId="77777777" w:rsidR="0053610D" w:rsidRPr="00FA2ADA" w:rsidRDefault="00F062C1" w:rsidP="00F062C1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52579E" w:rsidRPr="00FA2ADA">
              <w:t xml:space="preserve">2. </w:t>
            </w:r>
            <w:r w:rsidRPr="00FA2ADA">
              <w:t xml:space="preserve">KRA </w:t>
            </w:r>
            <w:r w:rsidR="00B274A4" w:rsidRPr="00FA2ADA">
              <w:rPr>
                <w:color w:val="000000"/>
              </w:rPr>
              <w:t>Research and Scholarship</w:t>
            </w:r>
          </w:p>
          <w:p w14:paraId="358BAC8A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recognized by academic peers as being of high quality</w:t>
            </w:r>
          </w:p>
          <w:p w14:paraId="4A66F62F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of significance for the Pacific region</w:t>
            </w:r>
          </w:p>
          <w:p w14:paraId="6AFF50EC" w14:textId="77777777" w:rsidR="00FF7249" w:rsidRPr="00FA2ADA" w:rsidRDefault="00FF7249" w:rsidP="00C510EE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research and scholarship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FD0647E" w14:textId="77777777" w:rsidR="00F12068" w:rsidRPr="00FA2ADA" w:rsidRDefault="00F12068" w:rsidP="00E634CB">
            <w:pPr>
              <w:ind w:left="763"/>
            </w:pPr>
          </w:p>
        </w:tc>
        <w:tc>
          <w:tcPr>
            <w:tcW w:w="4509" w:type="dxa"/>
          </w:tcPr>
          <w:p w14:paraId="58AC323A" w14:textId="77777777" w:rsidR="001F4026" w:rsidRDefault="001F4026" w:rsidP="00F12068">
            <w:pPr>
              <w:ind w:left="360"/>
            </w:pPr>
          </w:p>
          <w:p w14:paraId="2BDBEF59" w14:textId="762B388A" w:rsidR="00F12068" w:rsidRDefault="00552068" w:rsidP="00552068">
            <w:pPr>
              <w:numPr>
                <w:ilvl w:val="0"/>
                <w:numId w:val="14"/>
              </w:numPr>
            </w:pPr>
            <w:r>
              <w:t>These will vary depending on the level of the appointment</w:t>
            </w:r>
          </w:p>
          <w:p w14:paraId="6ED85E55" w14:textId="29E00700" w:rsidR="00552068" w:rsidRDefault="00552068" w:rsidP="00552068">
            <w:pPr>
              <w:numPr>
                <w:ilvl w:val="0"/>
                <w:numId w:val="14"/>
              </w:numPr>
            </w:pPr>
            <w:r>
              <w:t>At a minimum academic staff must publish 1 peer reviewed article a year.</w:t>
            </w:r>
          </w:p>
          <w:p w14:paraId="26A43098" w14:textId="77777777" w:rsidR="00E70FCF" w:rsidRPr="00F12068" w:rsidRDefault="00E70FCF" w:rsidP="002E54E3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</w:p>
        </w:tc>
      </w:tr>
      <w:tr w:rsidR="00F12068" w:rsidRPr="00417E19" w14:paraId="052CC2A3" w14:textId="77777777" w:rsidTr="0077495C">
        <w:tc>
          <w:tcPr>
            <w:tcW w:w="4508" w:type="dxa"/>
          </w:tcPr>
          <w:p w14:paraId="670EA53E" w14:textId="2B7BA20B" w:rsidR="00F12068" w:rsidRPr="00FA2ADA" w:rsidRDefault="0052579E" w:rsidP="00BE5497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BE5497">
              <w:t xml:space="preserve">3. </w:t>
            </w:r>
            <w:r w:rsidRPr="00FA2ADA">
              <w:t xml:space="preserve">KRA </w:t>
            </w:r>
            <w:r w:rsidR="00B3411A" w:rsidRPr="00FA2ADA">
              <w:rPr>
                <w:color w:val="000000"/>
              </w:rPr>
              <w:t>Service</w:t>
            </w:r>
          </w:p>
          <w:p w14:paraId="37E62061" w14:textId="77777777" w:rsidR="00B3411A" w:rsidRPr="00FA2ADA" w:rsidRDefault="00B3411A" w:rsidP="00B3411A">
            <w:pPr>
              <w:numPr>
                <w:ilvl w:val="0"/>
                <w:numId w:val="14"/>
              </w:numPr>
            </w:pPr>
            <w:r w:rsidRPr="00FA2ADA">
              <w:rPr>
                <w:color w:val="000000"/>
              </w:rPr>
              <w:t xml:space="preserve">Contribute effectively to the administration of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1274EF73" w14:textId="575668D3" w:rsidR="00F12068" w:rsidRPr="00FA2ADA" w:rsidRDefault="00CB3CBB" w:rsidP="00211C6B">
            <w:pPr>
              <w:numPr>
                <w:ilvl w:val="0"/>
                <w:numId w:val="14"/>
              </w:numPr>
            </w:pPr>
            <w:r w:rsidRPr="00FA2ADA">
              <w:t>Foster engagement with stakeholders</w:t>
            </w:r>
            <w:r w:rsidR="00BD1D88" w:rsidRPr="00FA2ADA">
              <w:t xml:space="preserve">, including government, NGO/CSOs, UN agencies, and other universities and regional bodies. </w:t>
            </w:r>
          </w:p>
          <w:p w14:paraId="2B12C9D3" w14:textId="77777777" w:rsidR="00F12068" w:rsidRPr="00FA2ADA" w:rsidRDefault="00F12068" w:rsidP="006E6C41">
            <w:pPr>
              <w:ind w:left="763"/>
            </w:pPr>
          </w:p>
        </w:tc>
        <w:tc>
          <w:tcPr>
            <w:tcW w:w="4509" w:type="dxa"/>
          </w:tcPr>
          <w:p w14:paraId="0AD55C3A" w14:textId="77777777" w:rsidR="00F12068" w:rsidRDefault="00F12068" w:rsidP="00211C6B">
            <w:pPr>
              <w:ind w:left="763"/>
              <w:rPr>
                <w:sz w:val="16"/>
                <w:szCs w:val="16"/>
              </w:rPr>
            </w:pPr>
          </w:p>
          <w:p w14:paraId="363FD5DE" w14:textId="77777777" w:rsidR="00F12068" w:rsidRPr="00F34019" w:rsidRDefault="00F12068" w:rsidP="00211C6B">
            <w:pPr>
              <w:ind w:left="763"/>
            </w:pPr>
          </w:p>
          <w:p w14:paraId="4B43DAC6" w14:textId="69F8D7DD" w:rsidR="00CC651D" w:rsidRPr="00F34019" w:rsidRDefault="0077495C" w:rsidP="00F34019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t xml:space="preserve">All </w:t>
            </w:r>
            <w:proofErr w:type="gramStart"/>
            <w:r>
              <w:t>appointment</w:t>
            </w:r>
            <w:proofErr w:type="gramEnd"/>
            <w:r>
              <w:t xml:space="preserve"> must be </w:t>
            </w:r>
            <w:proofErr w:type="gramStart"/>
            <w:r>
              <w:t>engaging</w:t>
            </w:r>
            <w:proofErr w:type="gramEnd"/>
            <w:r>
              <w:t xml:space="preserve"> in activities that will enhance the contribution of USP to bettering society in the Pacific.</w:t>
            </w:r>
          </w:p>
        </w:tc>
      </w:tr>
    </w:tbl>
    <w:p w14:paraId="79FB27B3" w14:textId="77777777" w:rsidR="0077495C" w:rsidRDefault="0077495C">
      <w:pPr>
        <w:rPr>
          <w:rFonts w:ascii="Arial" w:hAnsi="Arial" w:cs="Arial"/>
          <w:b/>
        </w:rPr>
      </w:pPr>
    </w:p>
    <w:p w14:paraId="525ACC7C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TERMS &amp; CONDITIONS</w:t>
      </w:r>
    </w:p>
    <w:p w14:paraId="00638CD7" w14:textId="77777777" w:rsidR="00D67C43" w:rsidRDefault="00D67C43"/>
    <w:p w14:paraId="238B1523" w14:textId="101F2A7B" w:rsidR="00324997" w:rsidRPr="004A7529" w:rsidRDefault="00680946" w:rsidP="00324997">
      <w:pPr>
        <w:contextualSpacing/>
        <w:jc w:val="both"/>
        <w:rPr>
          <w:rFonts w:ascii="Arial" w:hAnsi="Arial" w:cs="Arial"/>
        </w:rPr>
      </w:pPr>
      <w:r w:rsidRPr="00330C6A">
        <w:t>Salary</w:t>
      </w:r>
      <w:proofErr w:type="gramStart"/>
      <w:r w:rsidRPr="00330C6A">
        <w:t xml:space="preserve">: </w:t>
      </w:r>
      <w:r w:rsidR="00F37702" w:rsidRPr="00330C6A">
        <w:t xml:space="preserve"> </w:t>
      </w:r>
      <w:r w:rsidR="00324997" w:rsidRPr="004A7529">
        <w:rPr>
          <w:rFonts w:ascii="Arial" w:hAnsi="Arial" w:cs="Arial"/>
        </w:rPr>
        <w:t>VUV</w:t>
      </w:r>
      <w:proofErr w:type="gramEnd"/>
      <w:r w:rsidR="00324997">
        <w:rPr>
          <w:rFonts w:ascii="Arial" w:hAnsi="Arial" w:cs="Arial"/>
        </w:rPr>
        <w:t xml:space="preserve"> </w:t>
      </w:r>
      <w:r w:rsidR="00324997" w:rsidRPr="004A7529">
        <w:rPr>
          <w:rFonts w:ascii="Arial" w:hAnsi="Arial" w:cs="Arial"/>
        </w:rPr>
        <w:t>4,</w:t>
      </w:r>
      <w:r w:rsidR="00324997">
        <w:rPr>
          <w:rFonts w:ascii="Arial" w:hAnsi="Arial" w:cs="Arial"/>
        </w:rPr>
        <w:t>849,468</w:t>
      </w:r>
      <w:r w:rsidR="00324997" w:rsidRPr="004A7529">
        <w:rPr>
          <w:rFonts w:ascii="Arial" w:hAnsi="Arial" w:cs="Arial"/>
        </w:rPr>
        <w:t xml:space="preserve"> to VUV</w:t>
      </w:r>
      <w:r w:rsidR="00324997">
        <w:rPr>
          <w:rFonts w:ascii="Arial" w:hAnsi="Arial" w:cs="Arial"/>
        </w:rPr>
        <w:t xml:space="preserve"> 5,819,362</w:t>
      </w:r>
      <w:r w:rsidR="00324997" w:rsidRPr="004A7529">
        <w:rPr>
          <w:rFonts w:ascii="Arial" w:hAnsi="Arial" w:cs="Arial"/>
        </w:rPr>
        <w:t xml:space="preserve"> per annum</w:t>
      </w:r>
      <w:r w:rsidR="00324997">
        <w:rPr>
          <w:rFonts w:ascii="Arial" w:hAnsi="Arial" w:cs="Arial"/>
        </w:rPr>
        <w:t xml:space="preserve"> </w:t>
      </w:r>
    </w:p>
    <w:p w14:paraId="6309F143" w14:textId="77777777" w:rsidR="00D67C43" w:rsidRPr="00330C6A" w:rsidRDefault="00D67C43"/>
    <w:p w14:paraId="0F797DAE" w14:textId="77777777" w:rsidR="00D67C43" w:rsidRPr="00330C6A" w:rsidRDefault="00D67C43">
      <w:r w:rsidRPr="00330C6A">
        <w:t>Length of Contract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__</w:t>
      </w:r>
      <w:r w:rsidR="00163E4E" w:rsidRPr="00330C6A">
        <w:t>5</w:t>
      </w:r>
      <w:r w:rsidR="000A7076" w:rsidRPr="00330C6A">
        <w:t xml:space="preserve"> years</w:t>
      </w:r>
      <w:r w:rsidR="002E5991" w:rsidRPr="00330C6A">
        <w:t>_________</w:t>
      </w:r>
    </w:p>
    <w:p w14:paraId="42D743D8" w14:textId="77777777" w:rsidR="00D67C43" w:rsidRPr="00330C6A" w:rsidRDefault="00D67C43"/>
    <w:p w14:paraId="575281D2" w14:textId="4122523B" w:rsidR="00D67C43" w:rsidRPr="00330C6A" w:rsidRDefault="00D67C43">
      <w:r w:rsidRPr="00330C6A">
        <w:t>Gratuity and Allowances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</w:t>
      </w:r>
      <w:r w:rsidR="00775C95" w:rsidRPr="00330C6A">
        <w:t>N</w:t>
      </w:r>
      <w:r w:rsidR="0077495C" w:rsidRPr="00330C6A">
        <w:t>/</w:t>
      </w:r>
      <w:proofErr w:type="gramStart"/>
      <w:r w:rsidR="00775C95" w:rsidRPr="00330C6A">
        <w:t>A</w:t>
      </w:r>
      <w:r w:rsidR="008013DE" w:rsidRPr="00330C6A">
        <w:t xml:space="preserve"> </w:t>
      </w:r>
      <w:r w:rsidR="008013DE" w:rsidRPr="00330C6A" w:rsidDel="008013DE">
        <w:t xml:space="preserve"> </w:t>
      </w:r>
      <w:r w:rsidR="002E5991" w:rsidRPr="00330C6A">
        <w:t>_</w:t>
      </w:r>
      <w:proofErr w:type="gramEnd"/>
      <w:r w:rsidR="002E5991" w:rsidRPr="00330C6A">
        <w:t>________</w:t>
      </w:r>
    </w:p>
    <w:p w14:paraId="134B32A7" w14:textId="77777777" w:rsidR="00D67C43" w:rsidRPr="00330C6A" w:rsidRDefault="00D67C43"/>
    <w:p w14:paraId="41E317A9" w14:textId="77777777" w:rsidR="0015520B" w:rsidRPr="00330C6A" w:rsidRDefault="00D67C43" w:rsidP="0015520B">
      <w:r w:rsidRPr="00330C6A">
        <w:t>Other Benefits</w:t>
      </w:r>
      <w:proofErr w:type="gramStart"/>
      <w:r w:rsidRPr="00330C6A">
        <w:t xml:space="preserve">: </w:t>
      </w:r>
      <w:r w:rsidR="006027E7" w:rsidRPr="00330C6A">
        <w:t xml:space="preserve"> </w:t>
      </w:r>
      <w:r w:rsidR="0015520B" w:rsidRPr="00330C6A">
        <w:t>The</w:t>
      </w:r>
      <w:proofErr w:type="gramEnd"/>
      <w:r w:rsidR="0015520B" w:rsidRPr="00330C6A">
        <w:t xml:space="preserve"> University contributes 10% of basic salary to an approved superannuation scheme, provides airfare and relocation costs where appropriate.</w:t>
      </w:r>
    </w:p>
    <w:p w14:paraId="0B345BA6" w14:textId="77777777" w:rsidR="00D67C43" w:rsidRDefault="00D67C43">
      <w:pPr>
        <w:rPr>
          <w:sz w:val="22"/>
          <w:szCs w:val="22"/>
        </w:rPr>
      </w:pPr>
    </w:p>
    <w:p w14:paraId="63627410" w14:textId="77777777" w:rsidR="00324997" w:rsidRDefault="00324997">
      <w:pPr>
        <w:rPr>
          <w:b/>
          <w:sz w:val="22"/>
          <w:szCs w:val="22"/>
          <w:u w:val="single"/>
        </w:rPr>
      </w:pPr>
    </w:p>
    <w:p w14:paraId="72ACA8C6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SPECIFICATION</w:t>
      </w:r>
    </w:p>
    <w:p w14:paraId="64D399FB" w14:textId="77777777" w:rsidR="00B321C4" w:rsidRPr="0090689A" w:rsidRDefault="00B321C4">
      <w:pPr>
        <w:rPr>
          <w:i/>
          <w:sz w:val="22"/>
          <w:szCs w:val="22"/>
        </w:rPr>
      </w:pPr>
    </w:p>
    <w:p w14:paraId="24C71B4F" w14:textId="77777777" w:rsidR="00D67C43" w:rsidRPr="00B321C4" w:rsidRDefault="00B321C4">
      <w:pPr>
        <w:rPr>
          <w:b/>
          <w:sz w:val="20"/>
        </w:rPr>
      </w:pPr>
      <w:r>
        <w:rPr>
          <w:b/>
          <w:sz w:val="20"/>
        </w:rPr>
        <w:t>Qualifications (or equivalent level of learning)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511"/>
      </w:tblGrid>
      <w:tr w:rsidR="00B321C4" w:rsidRPr="00330C6A" w14:paraId="61371114" w14:textId="77777777" w:rsidTr="00417E19">
        <w:tc>
          <w:tcPr>
            <w:tcW w:w="4621" w:type="dxa"/>
          </w:tcPr>
          <w:p w14:paraId="056F7979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2093CD48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Desirable</w:t>
            </w:r>
          </w:p>
        </w:tc>
      </w:tr>
      <w:tr w:rsidR="00B321C4" w:rsidRPr="00330C6A" w14:paraId="27562881" w14:textId="77777777" w:rsidTr="00417E19">
        <w:tc>
          <w:tcPr>
            <w:tcW w:w="4621" w:type="dxa"/>
          </w:tcPr>
          <w:p w14:paraId="189728E0" w14:textId="6723BF2F" w:rsidR="00081480" w:rsidRPr="00330C6A" w:rsidRDefault="00081480" w:rsidP="00051429">
            <w:pPr>
              <w:pStyle w:val="ListParagraph"/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Excellent undergraduate and postgraduate qualifications in </w:t>
            </w:r>
            <w:r w:rsidR="00AD6250" w:rsidRPr="00330C6A">
              <w:rPr>
                <w:color w:val="000000"/>
                <w:sz w:val="22"/>
                <w:szCs w:val="22"/>
              </w:rPr>
              <w:t>law</w:t>
            </w:r>
            <w:r w:rsidR="00663C6C" w:rsidRPr="00330C6A">
              <w:rPr>
                <w:color w:val="000000"/>
                <w:sz w:val="22"/>
                <w:szCs w:val="22"/>
              </w:rPr>
              <w:t xml:space="preserve">, </w:t>
            </w:r>
            <w:r w:rsidRPr="00330C6A">
              <w:rPr>
                <w:color w:val="000000"/>
                <w:sz w:val="22"/>
                <w:szCs w:val="22"/>
              </w:rPr>
              <w:t>ordinarily including a PhD</w:t>
            </w:r>
            <w:r w:rsidR="00D30B48" w:rsidRPr="00330C6A">
              <w:rPr>
                <w:color w:val="000000"/>
                <w:sz w:val="22"/>
                <w:szCs w:val="22"/>
              </w:rPr>
              <w:t xml:space="preserve"> for lecturer level appointment.</w:t>
            </w:r>
          </w:p>
          <w:p w14:paraId="42C56F10" w14:textId="77777777" w:rsidR="00CD2BA5" w:rsidRPr="00330C6A" w:rsidRDefault="00CD2BA5" w:rsidP="00FC2A20">
            <w:pPr>
              <w:ind w:left="360"/>
              <w:rPr>
                <w:color w:val="000000"/>
                <w:sz w:val="22"/>
                <w:szCs w:val="22"/>
              </w:rPr>
            </w:pPr>
          </w:p>
          <w:p w14:paraId="7A07CF78" w14:textId="394C194B" w:rsidR="00DE45D3" w:rsidRDefault="00D30B48" w:rsidP="00051429">
            <w:pPr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For Assistant Lecturer appointment a </w:t>
            </w:r>
            <w:proofErr w:type="gramStart"/>
            <w:r w:rsidRPr="00330C6A">
              <w:rPr>
                <w:color w:val="000000"/>
                <w:sz w:val="22"/>
                <w:szCs w:val="22"/>
              </w:rPr>
              <w:t>Master</w:t>
            </w:r>
            <w:proofErr w:type="gramEnd"/>
            <w:r w:rsidRPr="00330C6A">
              <w:rPr>
                <w:color w:val="000000"/>
                <w:sz w:val="22"/>
                <w:szCs w:val="22"/>
              </w:rPr>
              <w:t xml:space="preserve"> degree is required.</w:t>
            </w:r>
            <w:r w:rsidR="008A571F" w:rsidRPr="00330C6A">
              <w:rPr>
                <w:color w:val="000000"/>
                <w:sz w:val="22"/>
                <w:szCs w:val="22"/>
              </w:rPr>
              <w:t xml:space="preserve"> </w:t>
            </w:r>
          </w:p>
          <w:p w14:paraId="1477D04A" w14:textId="54D81874" w:rsidR="00DE45D3" w:rsidRPr="00330C6A" w:rsidRDefault="00DE45D3" w:rsidP="002E54E3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22FDE2C2" w14:textId="77777777" w:rsidR="001E02B9" w:rsidRPr="00330C6A" w:rsidRDefault="001E02B9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Possess a formal tertiary teaching qualification or have relevant teaching experience at the university level.</w:t>
            </w:r>
          </w:p>
          <w:p w14:paraId="2A61AA00" w14:textId="77777777" w:rsidR="00D86541" w:rsidRPr="00330C6A" w:rsidRDefault="00D86541" w:rsidP="00D86541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0CAE52D4" w14:textId="51A46273" w:rsidR="00DE45D3" w:rsidRPr="00330C6A" w:rsidRDefault="008A571F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For AL - Be enrolled in a PhD program</w:t>
            </w:r>
            <w:r w:rsidR="00CD2BA5" w:rsidRPr="00330C6A">
              <w:rPr>
                <w:sz w:val="22"/>
                <w:szCs w:val="22"/>
                <w:lang w:val="en-AU"/>
              </w:rPr>
              <w:t xml:space="preserve"> in a relevant field and </w:t>
            </w:r>
            <w:r w:rsidRPr="00330C6A">
              <w:rPr>
                <w:sz w:val="22"/>
                <w:szCs w:val="22"/>
                <w:lang w:val="en-AU"/>
              </w:rPr>
              <w:t>be</w:t>
            </w:r>
            <w:r w:rsidR="00CD2BA5" w:rsidRPr="00330C6A">
              <w:rPr>
                <w:sz w:val="22"/>
                <w:szCs w:val="22"/>
                <w:lang w:val="en-AU"/>
              </w:rPr>
              <w:t xml:space="preserve"> mid-way </w:t>
            </w:r>
            <w:r w:rsidR="00FC2A20" w:rsidRPr="00330C6A">
              <w:rPr>
                <w:sz w:val="22"/>
                <w:szCs w:val="22"/>
                <w:lang w:val="en-AU"/>
              </w:rPr>
              <w:t>or near</w:t>
            </w:r>
            <w:r w:rsidRPr="00330C6A">
              <w:rPr>
                <w:sz w:val="22"/>
                <w:szCs w:val="22"/>
                <w:lang w:val="en-AU"/>
              </w:rPr>
              <w:t xml:space="preserve"> completion </w:t>
            </w:r>
          </w:p>
          <w:p w14:paraId="09701022" w14:textId="77777777" w:rsidR="00D86541" w:rsidRPr="00330C6A" w:rsidRDefault="00D86541" w:rsidP="00D86541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6CC0464F" w14:textId="7FC37BC4" w:rsidR="00CD2BA5" w:rsidRPr="00330C6A" w:rsidRDefault="0083364A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</w:rPr>
              <w:t xml:space="preserve">Excellent written and verbal communication skills </w:t>
            </w:r>
          </w:p>
        </w:tc>
      </w:tr>
    </w:tbl>
    <w:p w14:paraId="2F5CB49B" w14:textId="77777777" w:rsidR="00B321C4" w:rsidRPr="00330C6A" w:rsidRDefault="00B321C4" w:rsidP="00051429">
      <w:pPr>
        <w:rPr>
          <w:sz w:val="22"/>
          <w:szCs w:val="22"/>
        </w:rPr>
      </w:pPr>
    </w:p>
    <w:p w14:paraId="12896CB0" w14:textId="77777777" w:rsidR="00B321C4" w:rsidRPr="00330C6A" w:rsidRDefault="00B321C4" w:rsidP="00051429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t>Knowledge / 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B321C4" w:rsidRPr="00330C6A" w14:paraId="6F705551" w14:textId="77777777" w:rsidTr="00417E19">
        <w:tc>
          <w:tcPr>
            <w:tcW w:w="4621" w:type="dxa"/>
          </w:tcPr>
          <w:p w14:paraId="3D1B4F44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5BBCA770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Desirable</w:t>
            </w:r>
          </w:p>
        </w:tc>
      </w:tr>
      <w:tr w:rsidR="00B321C4" w:rsidRPr="00330C6A" w14:paraId="6DEB499B" w14:textId="77777777" w:rsidTr="00417E19">
        <w:tc>
          <w:tcPr>
            <w:tcW w:w="4621" w:type="dxa"/>
          </w:tcPr>
          <w:p w14:paraId="4385F844" w14:textId="58D2E947" w:rsidR="00704CDB" w:rsidRPr="00330C6A" w:rsidRDefault="00D45709" w:rsidP="00051429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Relevant tertiary </w:t>
            </w:r>
            <w:r w:rsidR="00D30B48" w:rsidRPr="00330C6A">
              <w:rPr>
                <w:color w:val="000000"/>
                <w:sz w:val="22"/>
                <w:szCs w:val="22"/>
              </w:rPr>
              <w:t>teaching experience</w:t>
            </w:r>
          </w:p>
          <w:p w14:paraId="2963E7C2" w14:textId="77777777" w:rsidR="00D86541" w:rsidRPr="00330C6A" w:rsidRDefault="00D86541" w:rsidP="00D86541">
            <w:pPr>
              <w:ind w:left="360"/>
              <w:rPr>
                <w:sz w:val="22"/>
                <w:szCs w:val="22"/>
                <w:lang w:val="en-AU"/>
              </w:rPr>
            </w:pPr>
          </w:p>
          <w:p w14:paraId="52C52A0B" w14:textId="2B279AA1" w:rsidR="00015275" w:rsidRPr="00330C6A" w:rsidRDefault="00015275" w:rsidP="00051429">
            <w:pPr>
              <w:numPr>
                <w:ilvl w:val="0"/>
                <w:numId w:val="16"/>
              </w:numPr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Ability to develop and deliver engaging, research-informed curriculum and assessment strategies.</w:t>
            </w:r>
          </w:p>
          <w:p w14:paraId="0430CF59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7822C596" w14:textId="3132C809" w:rsidR="000C3352" w:rsidRPr="00330C6A" w:rsidRDefault="000C3352" w:rsidP="000C3352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Demonstrate some record of peer-reviewed publications.</w:t>
            </w:r>
          </w:p>
          <w:p w14:paraId="513B8C11" w14:textId="1A629409" w:rsidR="00DE45D3" w:rsidRPr="00330C6A" w:rsidRDefault="00DE45D3" w:rsidP="000C3352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085958A0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4F70B237" w14:textId="77777777" w:rsidR="00DA57A6" w:rsidRPr="00330C6A" w:rsidRDefault="00DA57A6" w:rsidP="00051429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Show evidence of the ability to supervise postgraduate research students.</w:t>
            </w:r>
          </w:p>
          <w:p w14:paraId="17BDF84C" w14:textId="76424F0B" w:rsidR="00DE45D3" w:rsidRPr="00330C6A" w:rsidRDefault="00DE45D3" w:rsidP="000C3352">
            <w:pPr>
              <w:ind w:left="360"/>
              <w:rPr>
                <w:sz w:val="22"/>
                <w:szCs w:val="22"/>
              </w:rPr>
            </w:pPr>
          </w:p>
        </w:tc>
      </w:tr>
    </w:tbl>
    <w:p w14:paraId="7673C2E1" w14:textId="77777777" w:rsidR="00417E19" w:rsidRPr="00330C6A" w:rsidRDefault="00417E19">
      <w:pPr>
        <w:rPr>
          <w:b/>
          <w:sz w:val="22"/>
          <w:szCs w:val="22"/>
        </w:rPr>
      </w:pPr>
    </w:p>
    <w:p w14:paraId="4A5E16B8" w14:textId="77777777" w:rsidR="002E54E3" w:rsidRDefault="002E54E3">
      <w:pPr>
        <w:rPr>
          <w:b/>
          <w:sz w:val="22"/>
          <w:szCs w:val="22"/>
        </w:rPr>
      </w:pPr>
    </w:p>
    <w:p w14:paraId="3E48FE3F" w14:textId="77777777" w:rsidR="002E54E3" w:rsidRDefault="002E54E3">
      <w:pPr>
        <w:rPr>
          <w:b/>
          <w:sz w:val="22"/>
          <w:szCs w:val="22"/>
        </w:rPr>
      </w:pPr>
    </w:p>
    <w:p w14:paraId="0B5B608B" w14:textId="77777777" w:rsidR="002E54E3" w:rsidRDefault="002E54E3">
      <w:pPr>
        <w:rPr>
          <w:b/>
          <w:sz w:val="22"/>
          <w:szCs w:val="22"/>
        </w:rPr>
      </w:pPr>
    </w:p>
    <w:p w14:paraId="70F18E29" w14:textId="77777777" w:rsidR="002E54E3" w:rsidRDefault="002E54E3">
      <w:pPr>
        <w:rPr>
          <w:b/>
          <w:sz w:val="22"/>
          <w:szCs w:val="22"/>
        </w:rPr>
      </w:pPr>
    </w:p>
    <w:p w14:paraId="3D2149EB" w14:textId="77777777" w:rsidR="002E54E3" w:rsidRDefault="002E54E3">
      <w:pPr>
        <w:rPr>
          <w:b/>
          <w:sz w:val="22"/>
          <w:szCs w:val="22"/>
        </w:rPr>
      </w:pPr>
    </w:p>
    <w:p w14:paraId="24834509" w14:textId="77777777" w:rsidR="002E54E3" w:rsidRDefault="002E54E3">
      <w:pPr>
        <w:rPr>
          <w:b/>
          <w:sz w:val="22"/>
          <w:szCs w:val="22"/>
        </w:rPr>
      </w:pPr>
    </w:p>
    <w:p w14:paraId="190D4C05" w14:textId="77777777" w:rsidR="002E54E3" w:rsidRDefault="002E54E3">
      <w:pPr>
        <w:rPr>
          <w:b/>
          <w:sz w:val="22"/>
          <w:szCs w:val="22"/>
        </w:rPr>
      </w:pPr>
    </w:p>
    <w:p w14:paraId="22E39084" w14:textId="77777777" w:rsidR="002E54E3" w:rsidRDefault="002E54E3">
      <w:pPr>
        <w:rPr>
          <w:b/>
          <w:sz w:val="22"/>
          <w:szCs w:val="22"/>
        </w:rPr>
      </w:pPr>
    </w:p>
    <w:p w14:paraId="23A2CD86" w14:textId="77777777" w:rsidR="002E54E3" w:rsidRDefault="002E54E3">
      <w:pPr>
        <w:rPr>
          <w:b/>
          <w:sz w:val="22"/>
          <w:szCs w:val="22"/>
        </w:rPr>
      </w:pPr>
    </w:p>
    <w:p w14:paraId="761907B2" w14:textId="77777777" w:rsidR="002E54E3" w:rsidRDefault="002E54E3">
      <w:pPr>
        <w:rPr>
          <w:b/>
          <w:sz w:val="22"/>
          <w:szCs w:val="22"/>
        </w:rPr>
      </w:pPr>
    </w:p>
    <w:p w14:paraId="52083071" w14:textId="39493193" w:rsidR="00B321C4" w:rsidRPr="00330C6A" w:rsidRDefault="00B321C4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lastRenderedPageBreak/>
        <w:t>Key Skills / Attributes / Job Specific Competencies</w:t>
      </w:r>
    </w:p>
    <w:p w14:paraId="1F373EE3" w14:textId="77777777" w:rsidR="00B321C4" w:rsidRPr="00330C6A" w:rsidRDefault="00B321C4">
      <w:pPr>
        <w:rPr>
          <w:i/>
          <w:sz w:val="22"/>
          <w:szCs w:val="22"/>
        </w:rPr>
      </w:pPr>
    </w:p>
    <w:p w14:paraId="25744A28" w14:textId="77777777" w:rsidR="00B321C4" w:rsidRPr="00330C6A" w:rsidRDefault="00B321C4">
      <w:pPr>
        <w:rPr>
          <w:i/>
          <w:sz w:val="22"/>
          <w:szCs w:val="22"/>
        </w:rPr>
      </w:pPr>
      <w:r w:rsidRPr="00330C6A">
        <w:rPr>
          <w:i/>
          <w:sz w:val="22"/>
          <w:szCs w:val="22"/>
        </w:rPr>
        <w:t xml:space="preserve">The following levels would typically </w:t>
      </w:r>
      <w:r w:rsidR="00A34638" w:rsidRPr="00330C6A">
        <w:rPr>
          <w:i/>
          <w:sz w:val="22"/>
          <w:szCs w:val="22"/>
        </w:rPr>
        <w:t>be expected</w:t>
      </w:r>
      <w:r w:rsidRPr="00330C6A">
        <w:rPr>
          <w:i/>
          <w:sz w:val="22"/>
          <w:szCs w:val="22"/>
        </w:rPr>
        <w:t xml:space="preserve"> for the 100% fully effective level:</w:t>
      </w:r>
    </w:p>
    <w:p w14:paraId="794DA324" w14:textId="77777777" w:rsidR="00B321C4" w:rsidRDefault="00B321C4">
      <w:pPr>
        <w:rPr>
          <w:i/>
          <w:sz w:val="22"/>
          <w:szCs w:val="22"/>
        </w:rPr>
      </w:pP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1"/>
        <w:gridCol w:w="4247"/>
        <w:gridCol w:w="4247"/>
      </w:tblGrid>
      <w:tr w:rsidR="00F427C9" w:rsidRPr="00330C6A" w14:paraId="4B60E2DE" w14:textId="77777777" w:rsidTr="002E54E3">
        <w:trPr>
          <w:trHeight w:val="153"/>
        </w:trPr>
        <w:tc>
          <w:tcPr>
            <w:tcW w:w="1171" w:type="dxa"/>
          </w:tcPr>
          <w:p w14:paraId="32788847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Expert level</w:t>
            </w:r>
          </w:p>
        </w:tc>
        <w:tc>
          <w:tcPr>
            <w:tcW w:w="4247" w:type="dxa"/>
            <w:vAlign w:val="center"/>
          </w:tcPr>
          <w:p w14:paraId="5510CA5B" w14:textId="77777777" w:rsidR="00F427C9" w:rsidRPr="00330C6A" w:rsidRDefault="00F427C9" w:rsidP="00A815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7" w:type="dxa"/>
          </w:tcPr>
          <w:p w14:paraId="002FF89A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4FDBB41" w14:textId="77777777" w:rsidTr="002E54E3">
        <w:trPr>
          <w:trHeight w:val="1527"/>
        </w:trPr>
        <w:tc>
          <w:tcPr>
            <w:tcW w:w="1171" w:type="dxa"/>
          </w:tcPr>
          <w:p w14:paraId="5EEC3DF5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proofErr w:type="gramStart"/>
            <w:r w:rsidRPr="00330C6A">
              <w:rPr>
                <w:i/>
                <w:sz w:val="22"/>
                <w:szCs w:val="22"/>
              </w:rPr>
              <w:t>Advanced  level</w:t>
            </w:r>
            <w:proofErr w:type="gramEnd"/>
          </w:p>
        </w:tc>
        <w:tc>
          <w:tcPr>
            <w:tcW w:w="4247" w:type="dxa"/>
            <w:vAlign w:val="center"/>
          </w:tcPr>
          <w:p w14:paraId="2811CA07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Organizational skills, </w:t>
            </w:r>
          </w:p>
          <w:p w14:paraId="4D804935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Interpersonal and communication skills, </w:t>
            </w:r>
          </w:p>
          <w:p w14:paraId="4D8547DA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Analytical and writing skills</w:t>
            </w:r>
          </w:p>
          <w:p w14:paraId="0D22489F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Computer skills</w:t>
            </w:r>
          </w:p>
          <w:p w14:paraId="7748A7BE" w14:textId="77777777" w:rsidR="00A81599" w:rsidRPr="00330C6A" w:rsidRDefault="00A81599" w:rsidP="00A81599">
            <w:pPr>
              <w:rPr>
                <w:color w:val="000000"/>
                <w:sz w:val="22"/>
                <w:szCs w:val="22"/>
              </w:rPr>
            </w:pPr>
          </w:p>
          <w:p w14:paraId="395815C4" w14:textId="77777777" w:rsidR="00F427C9" w:rsidRPr="00330C6A" w:rsidRDefault="00F427C9" w:rsidP="00F427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47" w:type="dxa"/>
          </w:tcPr>
          <w:p w14:paraId="0347CFDB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1985658" w14:textId="77777777" w:rsidTr="002E54E3">
        <w:trPr>
          <w:trHeight w:val="245"/>
        </w:trPr>
        <w:tc>
          <w:tcPr>
            <w:tcW w:w="1171" w:type="dxa"/>
          </w:tcPr>
          <w:p w14:paraId="45059D62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Working level</w:t>
            </w:r>
          </w:p>
        </w:tc>
        <w:tc>
          <w:tcPr>
            <w:tcW w:w="4247" w:type="dxa"/>
          </w:tcPr>
          <w:p w14:paraId="0373913F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4247" w:type="dxa"/>
          </w:tcPr>
          <w:p w14:paraId="0397CCCC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588402AE" w14:textId="77777777" w:rsidTr="002E54E3">
        <w:trPr>
          <w:trHeight w:val="225"/>
        </w:trPr>
        <w:tc>
          <w:tcPr>
            <w:tcW w:w="1171" w:type="dxa"/>
          </w:tcPr>
          <w:p w14:paraId="7C355C8F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 xml:space="preserve">Awareness level </w:t>
            </w:r>
          </w:p>
        </w:tc>
        <w:tc>
          <w:tcPr>
            <w:tcW w:w="4247" w:type="dxa"/>
          </w:tcPr>
          <w:p w14:paraId="262CDE0D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4247" w:type="dxa"/>
          </w:tcPr>
          <w:p w14:paraId="224F5531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</w:tbl>
    <w:p w14:paraId="5B67AACC" w14:textId="77777777" w:rsidR="00D67C43" w:rsidRDefault="00D67C43" w:rsidP="00417E19">
      <w:pPr>
        <w:jc w:val="both"/>
        <w:rPr>
          <w:color w:val="0000FF"/>
          <w:sz w:val="22"/>
          <w:szCs w:val="22"/>
        </w:rPr>
      </w:pPr>
    </w:p>
    <w:p w14:paraId="331028EE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APPROVAL</w:t>
      </w:r>
    </w:p>
    <w:p w14:paraId="0DFEFD9E" w14:textId="77777777" w:rsidR="00D67C43" w:rsidRDefault="00D67C43"/>
    <w:p w14:paraId="525EE4E6" w14:textId="0A62AA78" w:rsidR="00236CA2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 name: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>Professor Afshin Akhtar</w:t>
      </w:r>
      <w:r w:rsidR="00591A46">
        <w:rPr>
          <w:sz w:val="22"/>
          <w:szCs w:val="22"/>
        </w:rPr>
        <w:t>-</w:t>
      </w:r>
      <w:proofErr w:type="gramStart"/>
      <w:r w:rsidR="00591A46">
        <w:rPr>
          <w:sz w:val="22"/>
          <w:szCs w:val="22"/>
        </w:rPr>
        <w:t>K</w:t>
      </w:r>
      <w:r w:rsidR="00236CA2" w:rsidRPr="00C87985">
        <w:rPr>
          <w:sz w:val="22"/>
          <w:szCs w:val="22"/>
        </w:rPr>
        <w:t xml:space="preserve">havari </w:t>
      </w:r>
      <w:r w:rsidR="00621522" w:rsidRPr="00C87985">
        <w:rPr>
          <w:sz w:val="22"/>
          <w:szCs w:val="22"/>
        </w:rPr>
        <w:t>,</w:t>
      </w:r>
      <w:proofErr w:type="gramEnd"/>
      <w:r w:rsidR="00236CA2" w:rsidRPr="00C87985">
        <w:rPr>
          <w:sz w:val="22"/>
          <w:szCs w:val="22"/>
        </w:rPr>
        <w:t xml:space="preserve"> SOLASS Head of School</w:t>
      </w:r>
    </w:p>
    <w:p w14:paraId="58AE7F49" w14:textId="77777777" w:rsidR="00236CA2" w:rsidRPr="00C87985" w:rsidRDefault="00236CA2">
      <w:pPr>
        <w:rPr>
          <w:sz w:val="22"/>
          <w:szCs w:val="22"/>
        </w:rPr>
      </w:pPr>
    </w:p>
    <w:p w14:paraId="16CE395D" w14:textId="253755C6" w:rsidR="00D67C43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Supervisor’s Signature: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="00C87985" w:rsidRPr="00C87985">
        <w:rPr>
          <w:noProof/>
          <w:sz w:val="22"/>
          <w:szCs w:val="22"/>
        </w:rPr>
        <w:drawing>
          <wp:inline distT="0" distB="0" distL="0" distR="0" wp14:anchorId="244C3CD3" wp14:editId="4CF6F2C8">
            <wp:extent cx="612396" cy="733599"/>
            <wp:effectExtent l="0" t="0" r="0" b="3175"/>
            <wp:docPr id="1143618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18943" name="Picture 11436189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28" cy="7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Pr="00C87985">
        <w:rPr>
          <w:sz w:val="22"/>
          <w:szCs w:val="22"/>
        </w:rPr>
        <w:t>Date:</w:t>
      </w:r>
      <w:r w:rsidRPr="00C87985">
        <w:rPr>
          <w:sz w:val="22"/>
          <w:szCs w:val="22"/>
        </w:rPr>
        <w:tab/>
      </w:r>
      <w:r w:rsidR="00C87985" w:rsidRPr="00C87985">
        <w:rPr>
          <w:sz w:val="22"/>
          <w:szCs w:val="22"/>
        </w:rPr>
        <w:t xml:space="preserve">August </w:t>
      </w:r>
      <w:r w:rsidR="00324997">
        <w:rPr>
          <w:sz w:val="22"/>
          <w:szCs w:val="22"/>
        </w:rPr>
        <w:t>2026</w:t>
      </w:r>
    </w:p>
    <w:p w14:paraId="007B703E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1A8DAAA1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03F28F61" w14:textId="77777777" w:rsidR="00BA4B8D" w:rsidRPr="00BA4B8D" w:rsidRDefault="00BA4B8D" w:rsidP="00BA4B8D">
      <w:pPr>
        <w:rPr>
          <w:sz w:val="22"/>
          <w:szCs w:val="22"/>
        </w:rPr>
      </w:pPr>
    </w:p>
    <w:p w14:paraId="0B732A66" w14:textId="77777777" w:rsidR="00BA4B8D" w:rsidRPr="00BA4B8D" w:rsidRDefault="00BA4B8D" w:rsidP="00BA4B8D">
      <w:pPr>
        <w:rPr>
          <w:sz w:val="22"/>
          <w:szCs w:val="22"/>
        </w:rPr>
      </w:pPr>
    </w:p>
    <w:p w14:paraId="5C2E3A55" w14:textId="77777777" w:rsidR="00BA4B8D" w:rsidRPr="00BA4B8D" w:rsidRDefault="00BA4B8D" w:rsidP="00BA4B8D">
      <w:pPr>
        <w:rPr>
          <w:sz w:val="22"/>
          <w:szCs w:val="22"/>
        </w:rPr>
      </w:pPr>
    </w:p>
    <w:p w14:paraId="7480C051" w14:textId="77777777" w:rsidR="00BA4B8D" w:rsidRPr="00BA4B8D" w:rsidRDefault="00BA4B8D" w:rsidP="00BA4B8D">
      <w:pPr>
        <w:rPr>
          <w:sz w:val="22"/>
          <w:szCs w:val="22"/>
        </w:rPr>
      </w:pPr>
    </w:p>
    <w:p w14:paraId="0A5EE3C8" w14:textId="77777777" w:rsidR="00BA4B8D" w:rsidRDefault="00BA4B8D" w:rsidP="00BA4B8D">
      <w:pPr>
        <w:rPr>
          <w:sz w:val="22"/>
          <w:szCs w:val="22"/>
        </w:rPr>
      </w:pPr>
    </w:p>
    <w:p w14:paraId="755528F9" w14:textId="77777777" w:rsidR="000F59AF" w:rsidRDefault="000F59AF" w:rsidP="00BA4B8D">
      <w:pPr>
        <w:rPr>
          <w:rFonts w:ascii="Arial" w:hAnsi="Arial" w:cs="Arial"/>
          <w:b/>
        </w:rPr>
      </w:pPr>
    </w:p>
    <w:sectPr w:rsidR="000F59AF">
      <w:headerReference w:type="default" r:id="rId9"/>
      <w:footerReference w:type="default" r:id="rId10"/>
      <w:pgSz w:w="11907" w:h="16840" w:code="9"/>
      <w:pgMar w:top="1440" w:right="1440" w:bottom="141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8AD1" w14:textId="77777777" w:rsidR="00B36E04" w:rsidRDefault="00B36E04">
      <w:r>
        <w:separator/>
      </w:r>
    </w:p>
  </w:endnote>
  <w:endnote w:type="continuationSeparator" w:id="0">
    <w:p w14:paraId="1FD1A870" w14:textId="77777777" w:rsidR="00B36E04" w:rsidRDefault="00B3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ago Medium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D6CB" w14:textId="77777777" w:rsidR="00417E19" w:rsidRDefault="00417E1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3566">
      <w:rPr>
        <w:noProof/>
      </w:rPr>
      <w:t>1</w:t>
    </w:r>
    <w:r>
      <w:fldChar w:fldCharType="end"/>
    </w:r>
  </w:p>
  <w:p w14:paraId="286FD7E7" w14:textId="77777777" w:rsidR="00D67C43" w:rsidRDefault="00D67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F9D1" w14:textId="77777777" w:rsidR="00B36E04" w:rsidRDefault="00B36E04">
      <w:r>
        <w:separator/>
      </w:r>
    </w:p>
  </w:footnote>
  <w:footnote w:type="continuationSeparator" w:id="0">
    <w:p w14:paraId="15187534" w14:textId="77777777" w:rsidR="00B36E04" w:rsidRDefault="00B36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1842" w14:textId="3C7754EB" w:rsidR="00D67C43" w:rsidRDefault="00B36E04">
    <w:pPr>
      <w:framePr w:w="3237" w:h="1414" w:hRule="exact" w:hSpace="180" w:wrap="around" w:vAnchor="page" w:hAnchor="page" w:x="8497" w:y="541"/>
      <w:jc w:val="center"/>
    </w:pPr>
    <w:r>
      <w:rPr>
        <w:noProof/>
        <w:lang w:eastAsia="zh-TW"/>
      </w:rPr>
      <w:pict w14:anchorId="084202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51116" o:spid="_x0000_s1025" type="#_x0000_t136" alt="" style="position:absolute;left:0;text-align:left;margin-left:0;margin-top:0;width:477.25pt;height:159.0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036333">
      <w:rPr>
        <w:noProof/>
      </w:rPr>
      <w:drawing>
        <wp:inline distT="0" distB="0" distL="0" distR="0" wp14:anchorId="6AAE1E08" wp14:editId="69F3790A">
          <wp:extent cx="154686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589403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</w:p>
  <w:p w14:paraId="1633107B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  <w:r>
      <w:rPr>
        <w:rFonts w:ascii="Helvetica" w:hAnsi="Helvetica"/>
        <w:b/>
        <w:color w:val="000000"/>
        <w:sz w:val="22"/>
        <w:szCs w:val="22"/>
      </w:rPr>
      <w:t>FORM 5.5.05A</w:t>
    </w:r>
  </w:p>
  <w:p w14:paraId="400C0CE9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Imago Medium" w:hAnsi="Imago Medium"/>
        <w:b/>
        <w:color w:val="999999"/>
        <w:sz w:val="28"/>
        <w:szCs w:val="28"/>
      </w:rPr>
    </w:pPr>
    <w:r>
      <w:rPr>
        <w:rFonts w:ascii="Helvetica" w:hAnsi="Helvetica"/>
        <w:b/>
        <w:color w:val="000000"/>
        <w:sz w:val="28"/>
        <w:szCs w:val="28"/>
      </w:rPr>
      <w:t>POSITION DESCRIPTION</w:t>
    </w:r>
  </w:p>
  <w:p w14:paraId="29581266" w14:textId="5708F0FA" w:rsidR="00D67C43" w:rsidRDefault="00036333">
    <w:pPr>
      <w:pStyle w:val="Header"/>
      <w:tabs>
        <w:tab w:val="clear" w:pos="4320"/>
        <w:tab w:val="clear" w:pos="8640"/>
      </w:tabs>
      <w:jc w:val="right"/>
    </w:pPr>
    <w:r>
      <w:rPr>
        <w:rFonts w:ascii="Helvetica" w:hAnsi="Helvetica"/>
        <w:b/>
        <w:noProof/>
        <w:color w:val="000000"/>
        <w:sz w:val="3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C3106B" wp14:editId="1BF66838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72200" cy="0"/>
              <wp:effectExtent l="9525" t="13970" r="9525" b="5080"/>
              <wp:wrapNone/>
              <wp:docPr id="570803448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5D96EE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pt" to="486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"/>
          </w:pict>
        </mc:Fallback>
      </mc:AlternateContent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3C4"/>
    <w:multiLevelType w:val="hybridMultilevel"/>
    <w:tmpl w:val="B546D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02EA2"/>
    <w:multiLevelType w:val="hybridMultilevel"/>
    <w:tmpl w:val="733C387C"/>
    <w:lvl w:ilvl="0" w:tplc="0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14BD7"/>
    <w:multiLevelType w:val="hybridMultilevel"/>
    <w:tmpl w:val="81CAA23C"/>
    <w:lvl w:ilvl="0" w:tplc="29924F8E">
      <w:start w:val="3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E52123"/>
    <w:multiLevelType w:val="hybridMultilevel"/>
    <w:tmpl w:val="BD8E73A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100A7E2B"/>
    <w:multiLevelType w:val="multilevel"/>
    <w:tmpl w:val="F4F8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42A6A"/>
    <w:multiLevelType w:val="hybridMultilevel"/>
    <w:tmpl w:val="CD64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D0B2B"/>
    <w:multiLevelType w:val="hybridMultilevel"/>
    <w:tmpl w:val="553C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69D1"/>
    <w:multiLevelType w:val="hybridMultilevel"/>
    <w:tmpl w:val="AB00A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E23A85"/>
    <w:multiLevelType w:val="hybridMultilevel"/>
    <w:tmpl w:val="A052D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D401F"/>
    <w:multiLevelType w:val="hybridMultilevel"/>
    <w:tmpl w:val="DED2D6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BEF5E62"/>
    <w:multiLevelType w:val="hybridMultilevel"/>
    <w:tmpl w:val="60702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3B8"/>
    <w:multiLevelType w:val="hybridMultilevel"/>
    <w:tmpl w:val="B980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13C0A"/>
    <w:multiLevelType w:val="hybridMultilevel"/>
    <w:tmpl w:val="BBFEB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895299"/>
    <w:multiLevelType w:val="hybridMultilevel"/>
    <w:tmpl w:val="068A2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77806"/>
    <w:multiLevelType w:val="hybridMultilevel"/>
    <w:tmpl w:val="336AD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C77BE3"/>
    <w:multiLevelType w:val="hybridMultilevel"/>
    <w:tmpl w:val="5C906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FA3FD9"/>
    <w:multiLevelType w:val="hybridMultilevel"/>
    <w:tmpl w:val="52A61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DC20F8"/>
    <w:multiLevelType w:val="multilevel"/>
    <w:tmpl w:val="F18A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F55EE"/>
    <w:multiLevelType w:val="hybridMultilevel"/>
    <w:tmpl w:val="B6323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F770D4"/>
    <w:multiLevelType w:val="hybridMultilevel"/>
    <w:tmpl w:val="923ED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93534"/>
    <w:multiLevelType w:val="hybridMultilevel"/>
    <w:tmpl w:val="8EBC4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C55CE"/>
    <w:multiLevelType w:val="hybridMultilevel"/>
    <w:tmpl w:val="241A8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52AB7"/>
    <w:multiLevelType w:val="hybridMultilevel"/>
    <w:tmpl w:val="07BADFC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3" w15:restartNumberingAfterBreak="0">
    <w:nsid w:val="68C347D8"/>
    <w:multiLevelType w:val="hybridMultilevel"/>
    <w:tmpl w:val="BF524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87224B"/>
    <w:multiLevelType w:val="hybridMultilevel"/>
    <w:tmpl w:val="62468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48723A"/>
    <w:multiLevelType w:val="hybridMultilevel"/>
    <w:tmpl w:val="BD7A7A1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81B7C3B"/>
    <w:multiLevelType w:val="hybridMultilevel"/>
    <w:tmpl w:val="673E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61DF8"/>
    <w:multiLevelType w:val="hybridMultilevel"/>
    <w:tmpl w:val="F57AD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169B3"/>
    <w:multiLevelType w:val="hybridMultilevel"/>
    <w:tmpl w:val="D43EE12A"/>
    <w:lvl w:ilvl="0" w:tplc="0C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9B6492"/>
    <w:multiLevelType w:val="hybridMultilevel"/>
    <w:tmpl w:val="1B7253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20D"/>
    <w:multiLevelType w:val="hybridMultilevel"/>
    <w:tmpl w:val="5A5C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0455240">
    <w:abstractNumId w:val="27"/>
  </w:num>
  <w:num w:numId="2" w16cid:durableId="1203593368">
    <w:abstractNumId w:val="11"/>
  </w:num>
  <w:num w:numId="3" w16cid:durableId="2098355983">
    <w:abstractNumId w:val="23"/>
  </w:num>
  <w:num w:numId="4" w16cid:durableId="392628679">
    <w:abstractNumId w:val="20"/>
  </w:num>
  <w:num w:numId="5" w16cid:durableId="1038092524">
    <w:abstractNumId w:val="16"/>
  </w:num>
  <w:num w:numId="6" w16cid:durableId="2047026543">
    <w:abstractNumId w:val="30"/>
  </w:num>
  <w:num w:numId="7" w16cid:durableId="1593733805">
    <w:abstractNumId w:val="12"/>
  </w:num>
  <w:num w:numId="8" w16cid:durableId="648048475">
    <w:abstractNumId w:val="0"/>
  </w:num>
  <w:num w:numId="9" w16cid:durableId="1143156943">
    <w:abstractNumId w:val="24"/>
  </w:num>
  <w:num w:numId="10" w16cid:durableId="1066992084">
    <w:abstractNumId w:val="25"/>
  </w:num>
  <w:num w:numId="11" w16cid:durableId="1314068994">
    <w:abstractNumId w:val="21"/>
  </w:num>
  <w:num w:numId="12" w16cid:durableId="2139949229">
    <w:abstractNumId w:val="8"/>
  </w:num>
  <w:num w:numId="13" w16cid:durableId="1958019874">
    <w:abstractNumId w:val="9"/>
  </w:num>
  <w:num w:numId="14" w16cid:durableId="1748964049">
    <w:abstractNumId w:val="22"/>
  </w:num>
  <w:num w:numId="15" w16cid:durableId="2111660656">
    <w:abstractNumId w:val="15"/>
  </w:num>
  <w:num w:numId="16" w16cid:durableId="717626446">
    <w:abstractNumId w:val="14"/>
  </w:num>
  <w:num w:numId="17" w16cid:durableId="333918582">
    <w:abstractNumId w:val="6"/>
  </w:num>
  <w:num w:numId="18" w16cid:durableId="905796689">
    <w:abstractNumId w:val="7"/>
  </w:num>
  <w:num w:numId="19" w16cid:durableId="1703821823">
    <w:abstractNumId w:val="13"/>
  </w:num>
  <w:num w:numId="20" w16cid:durableId="239758466">
    <w:abstractNumId w:val="19"/>
  </w:num>
  <w:num w:numId="21" w16cid:durableId="304511034">
    <w:abstractNumId w:val="18"/>
  </w:num>
  <w:num w:numId="22" w16cid:durableId="248081772">
    <w:abstractNumId w:val="29"/>
  </w:num>
  <w:num w:numId="23" w16cid:durableId="706419363">
    <w:abstractNumId w:val="2"/>
  </w:num>
  <w:num w:numId="24" w16cid:durableId="356735769">
    <w:abstractNumId w:val="5"/>
  </w:num>
  <w:num w:numId="25" w16cid:durableId="551116973">
    <w:abstractNumId w:val="1"/>
  </w:num>
  <w:num w:numId="26" w16cid:durableId="330066827">
    <w:abstractNumId w:val="3"/>
  </w:num>
  <w:num w:numId="27" w16cid:durableId="1700661583">
    <w:abstractNumId w:val="4"/>
  </w:num>
  <w:num w:numId="28" w16cid:durableId="249001453">
    <w:abstractNumId w:val="17"/>
  </w:num>
  <w:num w:numId="29" w16cid:durableId="1562328537">
    <w:abstractNumId w:val="28"/>
  </w:num>
  <w:num w:numId="30" w16cid:durableId="1673604242">
    <w:abstractNumId w:val="10"/>
  </w:num>
  <w:num w:numId="31" w16cid:durableId="1156610455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3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71"/>
    <w:rsid w:val="000000C1"/>
    <w:rsid w:val="000022E1"/>
    <w:rsid w:val="00011EB8"/>
    <w:rsid w:val="00012A8D"/>
    <w:rsid w:val="00015275"/>
    <w:rsid w:val="00024302"/>
    <w:rsid w:val="00035F98"/>
    <w:rsid w:val="00036333"/>
    <w:rsid w:val="00037DAD"/>
    <w:rsid w:val="00051429"/>
    <w:rsid w:val="000625B4"/>
    <w:rsid w:val="000671E2"/>
    <w:rsid w:val="0007718A"/>
    <w:rsid w:val="00081480"/>
    <w:rsid w:val="000855DA"/>
    <w:rsid w:val="00086BF5"/>
    <w:rsid w:val="000942D5"/>
    <w:rsid w:val="00095C71"/>
    <w:rsid w:val="000A2576"/>
    <w:rsid w:val="000A5394"/>
    <w:rsid w:val="000A7076"/>
    <w:rsid w:val="000A7B7E"/>
    <w:rsid w:val="000B5407"/>
    <w:rsid w:val="000B54BF"/>
    <w:rsid w:val="000C02EA"/>
    <w:rsid w:val="000C04F6"/>
    <w:rsid w:val="000C05F6"/>
    <w:rsid w:val="000C2239"/>
    <w:rsid w:val="000C3352"/>
    <w:rsid w:val="000D3CA7"/>
    <w:rsid w:val="000E0A99"/>
    <w:rsid w:val="000E41EB"/>
    <w:rsid w:val="000E46DA"/>
    <w:rsid w:val="000F2C14"/>
    <w:rsid w:val="000F4278"/>
    <w:rsid w:val="000F59AF"/>
    <w:rsid w:val="0010033B"/>
    <w:rsid w:val="0010641F"/>
    <w:rsid w:val="001138E6"/>
    <w:rsid w:val="001179F5"/>
    <w:rsid w:val="00121578"/>
    <w:rsid w:val="00122844"/>
    <w:rsid w:val="00132132"/>
    <w:rsid w:val="001350BB"/>
    <w:rsid w:val="001514CB"/>
    <w:rsid w:val="001543BE"/>
    <w:rsid w:val="0015520B"/>
    <w:rsid w:val="001636E5"/>
    <w:rsid w:val="00163E4E"/>
    <w:rsid w:val="0017072D"/>
    <w:rsid w:val="00170A81"/>
    <w:rsid w:val="001731A2"/>
    <w:rsid w:val="0018365A"/>
    <w:rsid w:val="00184A45"/>
    <w:rsid w:val="00185AEC"/>
    <w:rsid w:val="00196E9B"/>
    <w:rsid w:val="00197AF9"/>
    <w:rsid w:val="001A6804"/>
    <w:rsid w:val="001B1D4B"/>
    <w:rsid w:val="001B52A4"/>
    <w:rsid w:val="001D2E5F"/>
    <w:rsid w:val="001D546E"/>
    <w:rsid w:val="001E020F"/>
    <w:rsid w:val="001E02B9"/>
    <w:rsid w:val="001E11CE"/>
    <w:rsid w:val="001F0EAA"/>
    <w:rsid w:val="001F4026"/>
    <w:rsid w:val="001F7299"/>
    <w:rsid w:val="002110CA"/>
    <w:rsid w:val="00211C6B"/>
    <w:rsid w:val="00222728"/>
    <w:rsid w:val="00230FAF"/>
    <w:rsid w:val="0023181C"/>
    <w:rsid w:val="00236CA2"/>
    <w:rsid w:val="002439A9"/>
    <w:rsid w:val="00247087"/>
    <w:rsid w:val="0025578C"/>
    <w:rsid w:val="0026215E"/>
    <w:rsid w:val="002701C5"/>
    <w:rsid w:val="00277B1B"/>
    <w:rsid w:val="002948C7"/>
    <w:rsid w:val="002A300C"/>
    <w:rsid w:val="002A7708"/>
    <w:rsid w:val="002C2A0C"/>
    <w:rsid w:val="002C3AA5"/>
    <w:rsid w:val="002C6110"/>
    <w:rsid w:val="002C6FDD"/>
    <w:rsid w:val="002D438A"/>
    <w:rsid w:val="002E54E3"/>
    <w:rsid w:val="002E5991"/>
    <w:rsid w:val="002F0FB8"/>
    <w:rsid w:val="00300054"/>
    <w:rsid w:val="003117C9"/>
    <w:rsid w:val="0031558C"/>
    <w:rsid w:val="00324997"/>
    <w:rsid w:val="003254A6"/>
    <w:rsid w:val="00325BE7"/>
    <w:rsid w:val="00330C6A"/>
    <w:rsid w:val="00331CB5"/>
    <w:rsid w:val="00347C70"/>
    <w:rsid w:val="00353726"/>
    <w:rsid w:val="00355F4E"/>
    <w:rsid w:val="00357FAB"/>
    <w:rsid w:val="00372F54"/>
    <w:rsid w:val="003805FA"/>
    <w:rsid w:val="00381704"/>
    <w:rsid w:val="003A16A4"/>
    <w:rsid w:val="003A33F6"/>
    <w:rsid w:val="003B0721"/>
    <w:rsid w:val="003B40A1"/>
    <w:rsid w:val="003B6158"/>
    <w:rsid w:val="003D54B0"/>
    <w:rsid w:val="004022A9"/>
    <w:rsid w:val="00405CDC"/>
    <w:rsid w:val="00406DD9"/>
    <w:rsid w:val="00407FD0"/>
    <w:rsid w:val="00416648"/>
    <w:rsid w:val="00417E19"/>
    <w:rsid w:val="00421301"/>
    <w:rsid w:val="00423C73"/>
    <w:rsid w:val="00425855"/>
    <w:rsid w:val="00430CCF"/>
    <w:rsid w:val="00434FBF"/>
    <w:rsid w:val="00440F46"/>
    <w:rsid w:val="00444BF5"/>
    <w:rsid w:val="00454786"/>
    <w:rsid w:val="00460A48"/>
    <w:rsid w:val="00461A4E"/>
    <w:rsid w:val="00467E0B"/>
    <w:rsid w:val="00475426"/>
    <w:rsid w:val="00483236"/>
    <w:rsid w:val="0049309F"/>
    <w:rsid w:val="004940F7"/>
    <w:rsid w:val="004940FA"/>
    <w:rsid w:val="004A47C0"/>
    <w:rsid w:val="004C5BFA"/>
    <w:rsid w:val="004D0CC4"/>
    <w:rsid w:val="004D6682"/>
    <w:rsid w:val="004E3566"/>
    <w:rsid w:val="004F37A5"/>
    <w:rsid w:val="004F657F"/>
    <w:rsid w:val="00514003"/>
    <w:rsid w:val="005164C7"/>
    <w:rsid w:val="0051698C"/>
    <w:rsid w:val="00524FC8"/>
    <w:rsid w:val="0052579E"/>
    <w:rsid w:val="00534D4E"/>
    <w:rsid w:val="0053610D"/>
    <w:rsid w:val="00545142"/>
    <w:rsid w:val="00546582"/>
    <w:rsid w:val="00550CE6"/>
    <w:rsid w:val="00552068"/>
    <w:rsid w:val="005541D3"/>
    <w:rsid w:val="005603B6"/>
    <w:rsid w:val="00563808"/>
    <w:rsid w:val="00567A32"/>
    <w:rsid w:val="005706B6"/>
    <w:rsid w:val="00585EA2"/>
    <w:rsid w:val="00591A46"/>
    <w:rsid w:val="00591FF6"/>
    <w:rsid w:val="00595651"/>
    <w:rsid w:val="00596114"/>
    <w:rsid w:val="005A016C"/>
    <w:rsid w:val="005B3BC6"/>
    <w:rsid w:val="005B63F2"/>
    <w:rsid w:val="005C0C20"/>
    <w:rsid w:val="005C1B9B"/>
    <w:rsid w:val="005E6D81"/>
    <w:rsid w:val="005E7B71"/>
    <w:rsid w:val="005F323E"/>
    <w:rsid w:val="005F4ECD"/>
    <w:rsid w:val="005F6DF6"/>
    <w:rsid w:val="006027E7"/>
    <w:rsid w:val="00604B0F"/>
    <w:rsid w:val="00610252"/>
    <w:rsid w:val="0061342D"/>
    <w:rsid w:val="00613551"/>
    <w:rsid w:val="006140F7"/>
    <w:rsid w:val="00621064"/>
    <w:rsid w:val="00621522"/>
    <w:rsid w:val="006262E9"/>
    <w:rsid w:val="0062736F"/>
    <w:rsid w:val="00632C97"/>
    <w:rsid w:val="00641126"/>
    <w:rsid w:val="00645431"/>
    <w:rsid w:val="006510E8"/>
    <w:rsid w:val="00651394"/>
    <w:rsid w:val="00654D4F"/>
    <w:rsid w:val="00661803"/>
    <w:rsid w:val="00663313"/>
    <w:rsid w:val="00663C6C"/>
    <w:rsid w:val="00680946"/>
    <w:rsid w:val="00683278"/>
    <w:rsid w:val="006A43CA"/>
    <w:rsid w:val="006B2673"/>
    <w:rsid w:val="006B5710"/>
    <w:rsid w:val="006C0FF8"/>
    <w:rsid w:val="006E4AE6"/>
    <w:rsid w:val="006E6C41"/>
    <w:rsid w:val="006F10B9"/>
    <w:rsid w:val="00701E6E"/>
    <w:rsid w:val="00704CDB"/>
    <w:rsid w:val="0071275D"/>
    <w:rsid w:val="007171C5"/>
    <w:rsid w:val="00720242"/>
    <w:rsid w:val="00720276"/>
    <w:rsid w:val="00722E9D"/>
    <w:rsid w:val="00740407"/>
    <w:rsid w:val="00747260"/>
    <w:rsid w:val="00747B87"/>
    <w:rsid w:val="00754A7F"/>
    <w:rsid w:val="00765A71"/>
    <w:rsid w:val="00766996"/>
    <w:rsid w:val="0077495C"/>
    <w:rsid w:val="00775C95"/>
    <w:rsid w:val="00783C85"/>
    <w:rsid w:val="0078578E"/>
    <w:rsid w:val="00794C03"/>
    <w:rsid w:val="007A4386"/>
    <w:rsid w:val="007B0499"/>
    <w:rsid w:val="007B4E6A"/>
    <w:rsid w:val="007B6787"/>
    <w:rsid w:val="007C1107"/>
    <w:rsid w:val="007D6B43"/>
    <w:rsid w:val="007D6E9D"/>
    <w:rsid w:val="007E0D56"/>
    <w:rsid w:val="007E0DF4"/>
    <w:rsid w:val="007E78E0"/>
    <w:rsid w:val="007F2A0E"/>
    <w:rsid w:val="007F5277"/>
    <w:rsid w:val="00800B69"/>
    <w:rsid w:val="008013DE"/>
    <w:rsid w:val="00803F3E"/>
    <w:rsid w:val="0080600A"/>
    <w:rsid w:val="0081469B"/>
    <w:rsid w:val="00816C70"/>
    <w:rsid w:val="0082621F"/>
    <w:rsid w:val="0083364A"/>
    <w:rsid w:val="008351DC"/>
    <w:rsid w:val="0084486B"/>
    <w:rsid w:val="00846D13"/>
    <w:rsid w:val="008543DE"/>
    <w:rsid w:val="008608EA"/>
    <w:rsid w:val="008712DB"/>
    <w:rsid w:val="00875825"/>
    <w:rsid w:val="00883912"/>
    <w:rsid w:val="00890BB7"/>
    <w:rsid w:val="00891D68"/>
    <w:rsid w:val="008A4335"/>
    <w:rsid w:val="008A571F"/>
    <w:rsid w:val="008B17EC"/>
    <w:rsid w:val="008B1F50"/>
    <w:rsid w:val="008B2B36"/>
    <w:rsid w:val="008C32E1"/>
    <w:rsid w:val="008C7CBB"/>
    <w:rsid w:val="008D7DA3"/>
    <w:rsid w:val="008E1DDD"/>
    <w:rsid w:val="008E5367"/>
    <w:rsid w:val="008F2304"/>
    <w:rsid w:val="008F2D7A"/>
    <w:rsid w:val="009006F3"/>
    <w:rsid w:val="0090261E"/>
    <w:rsid w:val="00903CF4"/>
    <w:rsid w:val="00904C0F"/>
    <w:rsid w:val="0090689A"/>
    <w:rsid w:val="009208C2"/>
    <w:rsid w:val="009223A4"/>
    <w:rsid w:val="00925B12"/>
    <w:rsid w:val="00932F17"/>
    <w:rsid w:val="009452B5"/>
    <w:rsid w:val="0095152D"/>
    <w:rsid w:val="00954850"/>
    <w:rsid w:val="00955FAB"/>
    <w:rsid w:val="00957068"/>
    <w:rsid w:val="00974795"/>
    <w:rsid w:val="00980427"/>
    <w:rsid w:val="00980E28"/>
    <w:rsid w:val="009822A5"/>
    <w:rsid w:val="00995698"/>
    <w:rsid w:val="00996DA4"/>
    <w:rsid w:val="009A74BE"/>
    <w:rsid w:val="009A7F04"/>
    <w:rsid w:val="009B141C"/>
    <w:rsid w:val="009B25BE"/>
    <w:rsid w:val="009C39AC"/>
    <w:rsid w:val="009C43C2"/>
    <w:rsid w:val="009D6AFC"/>
    <w:rsid w:val="009E4DA5"/>
    <w:rsid w:val="009E6E83"/>
    <w:rsid w:val="00A01115"/>
    <w:rsid w:val="00A06821"/>
    <w:rsid w:val="00A16746"/>
    <w:rsid w:val="00A3011B"/>
    <w:rsid w:val="00A34638"/>
    <w:rsid w:val="00A35BD5"/>
    <w:rsid w:val="00A4531E"/>
    <w:rsid w:val="00A47FB6"/>
    <w:rsid w:val="00A50643"/>
    <w:rsid w:val="00A72E21"/>
    <w:rsid w:val="00A770A3"/>
    <w:rsid w:val="00A803C4"/>
    <w:rsid w:val="00A8064D"/>
    <w:rsid w:val="00A81599"/>
    <w:rsid w:val="00A82E27"/>
    <w:rsid w:val="00A82EA8"/>
    <w:rsid w:val="00A87A3C"/>
    <w:rsid w:val="00A9055C"/>
    <w:rsid w:val="00A95552"/>
    <w:rsid w:val="00AA7AB5"/>
    <w:rsid w:val="00AB0A21"/>
    <w:rsid w:val="00AB541E"/>
    <w:rsid w:val="00AC4105"/>
    <w:rsid w:val="00AC5510"/>
    <w:rsid w:val="00AD6250"/>
    <w:rsid w:val="00AE1EA3"/>
    <w:rsid w:val="00AE22DD"/>
    <w:rsid w:val="00AE258A"/>
    <w:rsid w:val="00AE36A3"/>
    <w:rsid w:val="00AE73C3"/>
    <w:rsid w:val="00B0564A"/>
    <w:rsid w:val="00B274A4"/>
    <w:rsid w:val="00B321C4"/>
    <w:rsid w:val="00B3309B"/>
    <w:rsid w:val="00B3411A"/>
    <w:rsid w:val="00B34350"/>
    <w:rsid w:val="00B362B4"/>
    <w:rsid w:val="00B36E04"/>
    <w:rsid w:val="00B401EC"/>
    <w:rsid w:val="00B4145D"/>
    <w:rsid w:val="00B44B6F"/>
    <w:rsid w:val="00B555BA"/>
    <w:rsid w:val="00B62334"/>
    <w:rsid w:val="00B62587"/>
    <w:rsid w:val="00B714AE"/>
    <w:rsid w:val="00B82DC0"/>
    <w:rsid w:val="00B8714C"/>
    <w:rsid w:val="00B944A2"/>
    <w:rsid w:val="00B970AB"/>
    <w:rsid w:val="00B97C30"/>
    <w:rsid w:val="00B97F79"/>
    <w:rsid w:val="00BA2008"/>
    <w:rsid w:val="00BA409E"/>
    <w:rsid w:val="00BA4B8D"/>
    <w:rsid w:val="00BA7C0E"/>
    <w:rsid w:val="00BB375C"/>
    <w:rsid w:val="00BB4C7F"/>
    <w:rsid w:val="00BB5C71"/>
    <w:rsid w:val="00BB6BA0"/>
    <w:rsid w:val="00BC2AF3"/>
    <w:rsid w:val="00BD0755"/>
    <w:rsid w:val="00BD1D88"/>
    <w:rsid w:val="00BD2C39"/>
    <w:rsid w:val="00BD5343"/>
    <w:rsid w:val="00BE5497"/>
    <w:rsid w:val="00BE600A"/>
    <w:rsid w:val="00BF714F"/>
    <w:rsid w:val="00C15A73"/>
    <w:rsid w:val="00C33C8B"/>
    <w:rsid w:val="00C40B39"/>
    <w:rsid w:val="00C42E0A"/>
    <w:rsid w:val="00C47FAD"/>
    <w:rsid w:val="00C510EE"/>
    <w:rsid w:val="00C53824"/>
    <w:rsid w:val="00C54CDC"/>
    <w:rsid w:val="00C55BDE"/>
    <w:rsid w:val="00C61599"/>
    <w:rsid w:val="00C644B1"/>
    <w:rsid w:val="00C650D0"/>
    <w:rsid w:val="00C81F0A"/>
    <w:rsid w:val="00C87127"/>
    <w:rsid w:val="00C87985"/>
    <w:rsid w:val="00C91E78"/>
    <w:rsid w:val="00CA005F"/>
    <w:rsid w:val="00CA207F"/>
    <w:rsid w:val="00CA68D8"/>
    <w:rsid w:val="00CB3CBB"/>
    <w:rsid w:val="00CC1DBE"/>
    <w:rsid w:val="00CC2BF8"/>
    <w:rsid w:val="00CC4964"/>
    <w:rsid w:val="00CC6021"/>
    <w:rsid w:val="00CC651D"/>
    <w:rsid w:val="00CD2BA5"/>
    <w:rsid w:val="00CF2DA9"/>
    <w:rsid w:val="00CF5DB0"/>
    <w:rsid w:val="00CF7797"/>
    <w:rsid w:val="00D03411"/>
    <w:rsid w:val="00D054B8"/>
    <w:rsid w:val="00D10417"/>
    <w:rsid w:val="00D105BB"/>
    <w:rsid w:val="00D1319F"/>
    <w:rsid w:val="00D1435A"/>
    <w:rsid w:val="00D30B48"/>
    <w:rsid w:val="00D3172D"/>
    <w:rsid w:val="00D45709"/>
    <w:rsid w:val="00D54914"/>
    <w:rsid w:val="00D54DC3"/>
    <w:rsid w:val="00D5700E"/>
    <w:rsid w:val="00D60B43"/>
    <w:rsid w:val="00D63071"/>
    <w:rsid w:val="00D670DA"/>
    <w:rsid w:val="00D67C43"/>
    <w:rsid w:val="00D75808"/>
    <w:rsid w:val="00D86541"/>
    <w:rsid w:val="00D93891"/>
    <w:rsid w:val="00DA19A5"/>
    <w:rsid w:val="00DA46CC"/>
    <w:rsid w:val="00DA57A6"/>
    <w:rsid w:val="00DB0870"/>
    <w:rsid w:val="00DB0AE1"/>
    <w:rsid w:val="00DD28D0"/>
    <w:rsid w:val="00DD3112"/>
    <w:rsid w:val="00DD5328"/>
    <w:rsid w:val="00DE16B8"/>
    <w:rsid w:val="00DE45D3"/>
    <w:rsid w:val="00DE61DF"/>
    <w:rsid w:val="00DF001F"/>
    <w:rsid w:val="00DF0D99"/>
    <w:rsid w:val="00DF1F9D"/>
    <w:rsid w:val="00E05224"/>
    <w:rsid w:val="00E07B99"/>
    <w:rsid w:val="00E168E5"/>
    <w:rsid w:val="00E25424"/>
    <w:rsid w:val="00E4783E"/>
    <w:rsid w:val="00E50DCF"/>
    <w:rsid w:val="00E52AA7"/>
    <w:rsid w:val="00E539C0"/>
    <w:rsid w:val="00E634CB"/>
    <w:rsid w:val="00E65E15"/>
    <w:rsid w:val="00E70FCF"/>
    <w:rsid w:val="00E84123"/>
    <w:rsid w:val="00E85A79"/>
    <w:rsid w:val="00E93968"/>
    <w:rsid w:val="00EA6C99"/>
    <w:rsid w:val="00EB2F87"/>
    <w:rsid w:val="00EB6DB5"/>
    <w:rsid w:val="00EB6F15"/>
    <w:rsid w:val="00EC48BA"/>
    <w:rsid w:val="00ED22E1"/>
    <w:rsid w:val="00ED2BD1"/>
    <w:rsid w:val="00ED4A53"/>
    <w:rsid w:val="00EE3F7C"/>
    <w:rsid w:val="00EE7409"/>
    <w:rsid w:val="00EF4344"/>
    <w:rsid w:val="00F062C1"/>
    <w:rsid w:val="00F12068"/>
    <w:rsid w:val="00F14BA4"/>
    <w:rsid w:val="00F34019"/>
    <w:rsid w:val="00F343DF"/>
    <w:rsid w:val="00F344C3"/>
    <w:rsid w:val="00F36424"/>
    <w:rsid w:val="00F37702"/>
    <w:rsid w:val="00F427C9"/>
    <w:rsid w:val="00F47AE0"/>
    <w:rsid w:val="00F47D8A"/>
    <w:rsid w:val="00F63036"/>
    <w:rsid w:val="00F64F6F"/>
    <w:rsid w:val="00F65432"/>
    <w:rsid w:val="00F83FB6"/>
    <w:rsid w:val="00F87ED8"/>
    <w:rsid w:val="00FA1D90"/>
    <w:rsid w:val="00FA2ADA"/>
    <w:rsid w:val="00FC01CB"/>
    <w:rsid w:val="00FC2A20"/>
    <w:rsid w:val="00FD3C12"/>
    <w:rsid w:val="00FD432E"/>
    <w:rsid w:val="00FD484A"/>
    <w:rsid w:val="00FD56BC"/>
    <w:rsid w:val="00FD7E2D"/>
    <w:rsid w:val="00FE5A09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88F48B"/>
  <w15:chartTrackingRefBased/>
  <w15:docId w15:val="{B666EC8A-5500-4A12-951F-3D6A80FF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ind w:right="72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240"/>
      <w:ind w:left="360"/>
      <w:jc w:val="both"/>
    </w:pPr>
    <w:rPr>
      <w:szCs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styleId="BlockText">
    <w:name w:val="Block Text"/>
    <w:basedOn w:val="Normal"/>
    <w:pPr>
      <w:ind w:left="360" w:right="72"/>
      <w:jc w:val="both"/>
    </w:pPr>
    <w:rPr>
      <w:i/>
      <w:iCs/>
      <w:sz w:val="22"/>
      <w:szCs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Helvetica" w:eastAsia="MS Gothic" w:hAnsi="Helvetica"/>
    </w:rPr>
  </w:style>
  <w:style w:type="paragraph" w:styleId="BodyText">
    <w:name w:val="Body Text"/>
    <w:basedOn w:val="Normal"/>
    <w:pPr>
      <w:jc w:val="both"/>
    </w:pPr>
    <w:rPr>
      <w:rFonts w:ascii="Helvetica" w:hAnsi="Helvetica"/>
      <w:sz w:val="22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customStyle="1" w:styleId="StylePMForms10Text">
    <w:name w:val="Style PM Forms10 Text"/>
    <w:pPr>
      <w:tabs>
        <w:tab w:val="left" w:pos="-2090"/>
        <w:tab w:val="left" w:pos="-1370"/>
        <w:tab w:val="left" w:pos="-650"/>
        <w:tab w:val="left" w:pos="70"/>
        <w:tab w:val="left" w:pos="790"/>
        <w:tab w:val="left" w:pos="1510"/>
        <w:tab w:val="left" w:pos="2230"/>
        <w:tab w:val="left" w:pos="2950"/>
        <w:tab w:val="left" w:pos="3670"/>
        <w:tab w:val="left" w:pos="4390"/>
        <w:tab w:val="left" w:pos="5110"/>
        <w:tab w:val="left" w:pos="5830"/>
        <w:tab w:val="left" w:pos="6550"/>
        <w:tab w:val="left" w:pos="7270"/>
        <w:tab w:val="left" w:pos="7990"/>
        <w:tab w:val="left" w:pos="8710"/>
        <w:tab w:val="left" w:pos="9430"/>
        <w:tab w:val="left" w:pos="10150"/>
        <w:tab w:val="left" w:pos="10870"/>
      </w:tabs>
      <w:spacing w:line="240" w:lineRule="atLeast"/>
      <w:ind w:left="-650" w:right="-595"/>
    </w:pPr>
    <w:rPr>
      <w:rFonts w:ascii="Helvetica" w:hAnsi="Helvetica"/>
      <w:b/>
      <w:smallCaps/>
      <w:color w:val="000000"/>
    </w:rPr>
  </w:style>
  <w:style w:type="paragraph" w:customStyle="1" w:styleId="StylePMForms">
    <w:name w:val="Style PM Forms"/>
    <w:pPr>
      <w:tabs>
        <w:tab w:val="left" w:pos="-1760"/>
        <w:tab w:val="left" w:pos="600"/>
        <w:tab w:val="left" w:pos="1060"/>
        <w:tab w:val="left" w:pos="1960"/>
        <w:tab w:val="left" w:pos="2640"/>
        <w:tab w:val="left" w:pos="3340"/>
        <w:tab w:val="left" w:pos="4000"/>
        <w:tab w:val="left" w:pos="4700"/>
        <w:tab w:val="left" w:pos="5360"/>
        <w:tab w:val="left" w:pos="6060"/>
        <w:tab w:val="left" w:pos="6740"/>
        <w:tab w:val="left" w:pos="7400"/>
        <w:tab w:val="left" w:pos="8200"/>
        <w:tab w:val="left" w:pos="9040"/>
        <w:tab w:val="left" w:pos="9760"/>
        <w:tab w:val="left" w:pos="10480"/>
        <w:tab w:val="left" w:pos="11200"/>
      </w:tabs>
      <w:spacing w:line="240" w:lineRule="atLeast"/>
      <w:ind w:left="-320" w:right="-40"/>
      <w:jc w:val="both"/>
    </w:pPr>
    <w:rPr>
      <w:rFonts w:ascii="Helvetica" w:hAnsi="Helvetica"/>
      <w:color w:val="000000"/>
      <w:sz w:val="24"/>
    </w:rPr>
  </w:style>
  <w:style w:type="paragraph" w:customStyle="1" w:styleId="StylePMForms10">
    <w:name w:val="Style PM Forms10"/>
    <w:pPr>
      <w:tabs>
        <w:tab w:val="left" w:pos="-2090"/>
        <w:tab w:val="left" w:pos="270"/>
        <w:tab w:val="left" w:pos="730"/>
        <w:tab w:val="left" w:pos="1630"/>
        <w:tab w:val="left" w:pos="2310"/>
        <w:tab w:val="left" w:pos="3010"/>
        <w:tab w:val="left" w:pos="3670"/>
        <w:tab w:val="left" w:pos="4370"/>
        <w:tab w:val="left" w:pos="5030"/>
        <w:tab w:val="left" w:pos="5730"/>
        <w:tab w:val="left" w:pos="6410"/>
        <w:tab w:val="left" w:pos="7070"/>
        <w:tab w:val="left" w:pos="7890"/>
        <w:tab w:val="left" w:pos="8710"/>
        <w:tab w:val="left" w:pos="9430"/>
        <w:tab w:val="left" w:pos="10150"/>
        <w:tab w:val="left" w:pos="10870"/>
      </w:tabs>
      <w:spacing w:line="360" w:lineRule="auto"/>
      <w:ind w:left="-650" w:right="-595"/>
      <w:jc w:val="both"/>
    </w:pPr>
    <w:rPr>
      <w:rFonts w:ascii="Helvetica" w:hAnsi="Helvetica"/>
      <w:color w:val="00000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rsid w:val="008608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47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417E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0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edua_m\Desktop\Policy%20template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2678-E621-460D-B024-29F43957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 2</Template>
  <TotalTime>3</TotalTime>
  <Pages>5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USP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Makereta Ledua</dc:creator>
  <cp:keywords/>
  <cp:lastModifiedBy>Ateca Gukilau</cp:lastModifiedBy>
  <cp:revision>2</cp:revision>
  <cp:lastPrinted>2010-10-20T03:59:00Z</cp:lastPrinted>
  <dcterms:created xsi:type="dcterms:W3CDTF">2026-09-23T06:19:00Z</dcterms:created>
  <dcterms:modified xsi:type="dcterms:W3CDTF">2026-09-23T06:19:00Z</dcterms:modified>
</cp:coreProperties>
</file>